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5AB0" w14:textId="450A3ED3" w:rsidR="00741FE6" w:rsidRDefault="00DF6ABF" w:rsidP="004E7B64">
      <w:pPr>
        <w:pStyle w:val="Heading1"/>
        <w:pageBreakBefore/>
        <w:spacing w:before="0"/>
      </w:pPr>
      <w:r>
        <w:rPr>
          <w:noProof/>
        </w:rPr>
        <w:drawing>
          <wp:anchor distT="0" distB="0" distL="114300" distR="114300" simplePos="0" relativeHeight="251705344" behindDoc="1" locked="0" layoutInCell="1" allowOverlap="1" wp14:anchorId="5D4C362B" wp14:editId="1FDC542D">
            <wp:simplePos x="0" y="0"/>
            <wp:positionH relativeFrom="page">
              <wp:posOffset>0</wp:posOffset>
            </wp:positionH>
            <wp:positionV relativeFrom="paragraph">
              <wp:posOffset>-1092200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ic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EE67EB">
        <w:rPr>
          <w:noProof/>
        </w:rPr>
        <mc:AlternateContent>
          <mc:Choice Requires="wps">
            <w:drawing>
              <wp:anchor distT="0" distB="0" distL="114300" distR="114300" simplePos="0" relativeHeight="251706368" behindDoc="0" locked="0" layoutInCell="1" allowOverlap="1" wp14:anchorId="02635C52" wp14:editId="71335FEA">
                <wp:simplePos x="0" y="0"/>
                <wp:positionH relativeFrom="column">
                  <wp:posOffset>3122295</wp:posOffset>
                </wp:positionH>
                <wp:positionV relativeFrom="paragraph">
                  <wp:posOffset>6573206</wp:posOffset>
                </wp:positionV>
                <wp:extent cx="3562350" cy="563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623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635C52" id="_x0000_t202" coordsize="21600,21600" o:spt="202" path="m0,0l0,21600,21600,21600,21600,0xe">
                <v:stroke joinstyle="miter"/>
                <v:path gradientshapeok="t" o:connecttype="rect"/>
              </v:shapetype>
              <v:shape id="Text Box 2" o:spid="_x0000_s1026" type="#_x0000_t202" style="position:absolute;margin-left:245.85pt;margin-top:517.6pt;width:280.5pt;height:4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" filled="f" stroked="f">
                <v:textbo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v:textbox>
                <w10:wrap type="square"/>
              </v:shape>
            </w:pict>
          </mc:Fallback>
        </mc:AlternateContent>
      </w:r>
      <w:r w:rsidR="00EE67EB">
        <w:rPr>
          <w:noProof/>
        </w:rPr>
        <mc:AlternateContent>
          <mc:Choice Requires="wps">
            <w:drawing>
              <wp:anchor distT="0" distB="0" distL="114300" distR="114300" simplePos="0" relativeHeight="251708416" behindDoc="0" locked="0" layoutInCell="1" allowOverlap="1" wp14:anchorId="4A92588D" wp14:editId="3518F700">
                <wp:simplePos x="0" y="0"/>
                <wp:positionH relativeFrom="column">
                  <wp:posOffset>2074545</wp:posOffset>
                </wp:positionH>
                <wp:positionV relativeFrom="paragraph">
                  <wp:posOffset>7108153</wp:posOffset>
                </wp:positionV>
                <wp:extent cx="4612640" cy="941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12640" cy="941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588D" id="Text Box 4" o:spid="_x0000_s1027" type="#_x0000_t202" style="position:absolute;margin-left:163.35pt;margin-top:559.7pt;width:363.2pt;height:7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" filled="f" stroked="f">
                <v:textbo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v:textbox>
                <w10:wrap type="square"/>
              </v:shape>
            </w:pict>
          </mc:Fallback>
        </mc:AlternateContent>
      </w:r>
    </w:p>
    <w:p w14:paraId="78464CF0" w14:textId="1F0A9F34" w:rsidR="00862D4D" w:rsidRDefault="00862D4D" w:rsidP="003E2222">
      <w:pPr>
        <w:pStyle w:val="Heading1"/>
        <w:pageBreakBefore/>
        <w:spacing w:before="0"/>
        <w:ind w:left="720"/>
      </w:pPr>
      <w:bookmarkStart w:id="0" w:name="_Table_of_Contents"/>
      <w:bookmarkEnd w:id="0"/>
      <w:r w:rsidRPr="00FD0095">
        <w:lastRenderedPageBreak/>
        <w:t>Table of Contents</w:t>
      </w:r>
    </w:p>
    <w:p w14:paraId="6530BB91" w14:textId="77777777" w:rsidR="00862D4D" w:rsidRPr="00862D4D" w:rsidRDefault="00862D4D" w:rsidP="00862D4D"/>
    <w:bookmarkStart w:id="1" w:name="_Toc528116021" w:displacedByCustomXml="next"/>
    <w:sdt>
      <w:sdtPr>
        <w:rPr>
          <w:rFonts w:eastAsiaTheme="minorHAnsi" w:cstheme="minorBidi"/>
          <w:b w:val="0"/>
          <w:noProof w:val="0"/>
          <w:color w:val="414140"/>
        </w:rPr>
        <w:id w:val="-1621521154"/>
        <w:docPartObj>
          <w:docPartGallery w:val="Table of Contents"/>
          <w:docPartUnique/>
        </w:docPartObj>
      </w:sdtPr>
      <w:sdtEndPr>
        <w:rPr>
          <w:bCs/>
        </w:rPr>
      </w:sdtEndPr>
      <w:sdtContent>
        <w:bookmarkEnd w:id="1" w:displacedByCustomXml="prev"/>
        <w:p w14:paraId="19BD7AB2" w14:textId="5AAB7EA1" w:rsidR="00880566" w:rsidRPr="00BF16E4" w:rsidRDefault="005C08C2" w:rsidP="008417E8">
          <w:pPr>
            <w:pStyle w:val="TOC1"/>
            <w:ind w:left="720"/>
            <w:rPr>
              <w:rFonts w:eastAsiaTheme="minorEastAsia" w:cstheme="minorBidi"/>
              <w:color w:val="414140"/>
            </w:rPr>
          </w:pPr>
          <w:r w:rsidRPr="000852CF">
            <w:rPr>
              <w:bCs/>
              <w:color w:val="414140"/>
            </w:rPr>
            <w:fldChar w:fldCharType="begin"/>
          </w:r>
          <w:r w:rsidRPr="000852CF">
            <w:rPr>
              <w:bCs/>
              <w:color w:val="414140"/>
            </w:rPr>
            <w:instrText xml:space="preserve"> TOC \o "1-3" \h \z \u </w:instrText>
          </w:r>
          <w:r w:rsidRPr="000852CF">
            <w:rPr>
              <w:bCs/>
              <w:color w:val="414140"/>
            </w:rPr>
            <w:fldChar w:fldCharType="separate"/>
          </w:r>
          <w:hyperlink w:anchor="_Table_of_Contents" w:history="1">
            <w:r w:rsidR="00BD567E">
              <w:rPr>
                <w:rStyle w:val="Hyperlink"/>
                <w:color w:val="2B93C5"/>
                <w:u w:val="none"/>
              </w:rPr>
              <w:t>Table of C</w:t>
            </w:r>
            <w:r w:rsidR="00880566" w:rsidRPr="00B122C3">
              <w:rPr>
                <w:rStyle w:val="Hyperlink"/>
                <w:color w:val="2B93C5"/>
                <w:u w:val="none"/>
              </w:rPr>
              <w:t>ontents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_Toc528116021 \h </w:instrText>
            </w:r>
            <w:r w:rsidR="00880566" w:rsidRPr="00BF16E4">
              <w:rPr>
                <w:webHidden/>
                <w:color w:val="414140"/>
              </w:rPr>
            </w:r>
            <w:r w:rsidR="00880566" w:rsidRPr="00BF16E4">
              <w:rPr>
                <w:webHidden/>
                <w:color w:val="414140"/>
              </w:rPr>
              <w:fldChar w:fldCharType="separate"/>
            </w:r>
            <w:r w:rsidR="001645C1" w:rsidRPr="00BF16E4">
              <w:rPr>
                <w:webHidden/>
                <w:color w:val="414140"/>
              </w:rPr>
              <w:t>2</w:t>
            </w:r>
            <w:r w:rsidR="00880566" w:rsidRPr="00BF16E4">
              <w:rPr>
                <w:webHidden/>
                <w:color w:val="414140"/>
              </w:rPr>
              <w:fldChar w:fldCharType="end"/>
            </w:r>
          </w:hyperlink>
        </w:p>
        <w:p w14:paraId="1518C9AC" w14:textId="0DED62F2" w:rsidR="00880566" w:rsidRPr="00BF16E4" w:rsidRDefault="000420A3" w:rsidP="008417E8">
          <w:pPr>
            <w:pStyle w:val="TOC1"/>
            <w:ind w:left="720"/>
            <w:rPr>
              <w:rFonts w:eastAsiaTheme="minorEastAsia" w:cstheme="minorBidi"/>
              <w:color w:val="414140"/>
            </w:rPr>
          </w:pPr>
          <w:hyperlink w:anchor="_Executive_Summary" w:history="1">
            <w:r w:rsidR="00880566" w:rsidRPr="00B122C3">
              <w:rPr>
                <w:rStyle w:val="Hyperlink"/>
                <w:color w:val="2B93C5"/>
                <w:u w:val="none"/>
              </w:rPr>
              <w:t>Executive Summary</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_Toc528116022 \h </w:instrText>
            </w:r>
            <w:r w:rsidR="00880566" w:rsidRPr="00BF16E4">
              <w:rPr>
                <w:webHidden/>
                <w:color w:val="414140"/>
              </w:rPr>
            </w:r>
            <w:r w:rsidR="00880566" w:rsidRPr="00BF16E4">
              <w:rPr>
                <w:webHidden/>
                <w:color w:val="414140"/>
              </w:rPr>
              <w:fldChar w:fldCharType="separate"/>
            </w:r>
            <w:r w:rsidR="001645C1" w:rsidRPr="00BF16E4">
              <w:rPr>
                <w:webHidden/>
                <w:color w:val="414140"/>
              </w:rPr>
              <w:t>3</w:t>
            </w:r>
            <w:r w:rsidR="00880566" w:rsidRPr="00BF16E4">
              <w:rPr>
                <w:webHidden/>
                <w:color w:val="414140"/>
              </w:rPr>
              <w:fldChar w:fldCharType="end"/>
            </w:r>
          </w:hyperlink>
        </w:p>
        <w:p w14:paraId="72FD7824" w14:textId="4CCD747E" w:rsidR="00880566" w:rsidRPr="00BF16E4" w:rsidRDefault="000420A3" w:rsidP="008417E8">
          <w:pPr>
            <w:pStyle w:val="TOC2"/>
            <w:ind w:left="720"/>
            <w:rPr>
              <w:rFonts w:eastAsiaTheme="minorEastAsia"/>
              <w:noProof/>
            </w:rPr>
          </w:pPr>
          <w:hyperlink w:anchor="_Scope_of_Work" w:history="1">
            <w:r w:rsidR="00880566" w:rsidRPr="00BF16E4">
              <w:rPr>
                <w:rStyle w:val="Hyperlink"/>
                <w:rFonts w:eastAsia="Meiryo" w:cs="Times New Roman"/>
                <w:noProof/>
                <w:color w:val="414140"/>
              </w:rPr>
              <w:t>Scope of Work</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_Toc528116023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0F6E0D0" w14:textId="6A6357F4" w:rsidR="00880566" w:rsidRPr="00BF16E4" w:rsidRDefault="000420A3" w:rsidP="008417E8">
          <w:pPr>
            <w:pStyle w:val="TOC2"/>
            <w:ind w:left="720"/>
            <w:rPr>
              <w:rFonts w:eastAsiaTheme="minorEastAsia"/>
              <w:noProof/>
            </w:rPr>
          </w:pPr>
          <w:hyperlink w:anchor="_System_Highlights" w:history="1">
            <w:r w:rsidR="00880566" w:rsidRPr="00BF16E4">
              <w:rPr>
                <w:rStyle w:val="Hyperlink"/>
                <w:rFonts w:eastAsia="Meiryo" w:cs="Times New Roman"/>
                <w:noProof/>
                <w:color w:val="414140"/>
              </w:rPr>
              <w:t>System Highlights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_Toc528116024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1A1B360D" w14:textId="78F7E535" w:rsidR="00880566" w:rsidRPr="00BF16E4" w:rsidRDefault="000420A3" w:rsidP="008417E8">
          <w:pPr>
            <w:pStyle w:val="TOC2"/>
            <w:ind w:left="720"/>
            <w:rPr>
              <w:rFonts w:eastAsiaTheme="minorEastAsia"/>
              <w:noProof/>
            </w:rPr>
          </w:pPr>
          <w:hyperlink w:anchor="_Technical_Services" w:history="1">
            <w:r w:rsidR="00880566" w:rsidRPr="00BF16E4">
              <w:rPr>
                <w:rStyle w:val="Hyperlink"/>
                <w:rFonts w:eastAsia="Meiryo" w:cs="Times New Roman"/>
                <w:noProof/>
                <w:color w:val="414140"/>
              </w:rPr>
              <w:t>Technical Services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_Toc528116025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20F543D4" w14:textId="40B107E6" w:rsidR="00880566" w:rsidRPr="00BF16E4" w:rsidRDefault="000420A3" w:rsidP="008417E8">
          <w:pPr>
            <w:pStyle w:val="TOC2"/>
            <w:ind w:left="720"/>
            <w:rPr>
              <w:rFonts w:eastAsiaTheme="minorEastAsia"/>
              <w:noProof/>
            </w:rPr>
          </w:pPr>
          <w:hyperlink w:anchor="_Costs_Outline" w:history="1">
            <w:bookmarkStart w:id="2" w:name="_Toc528116047"/>
            <w:r w:rsidR="006C7D18">
              <w:rPr>
                <w:rStyle w:val="Hyperlink"/>
                <w:rFonts w:cs="Times New Roman"/>
                <w:noProof/>
                <w:color w:val="414140"/>
              </w:rPr>
              <w:t>Cost</w:t>
            </w:r>
            <w:r w:rsidR="004A542D">
              <w:rPr>
                <w:rStyle w:val="Hyperlink"/>
                <w:rFonts w:cs="Times New Roman"/>
                <w:noProof/>
                <w:color w:val="414140"/>
              </w:rPr>
              <w:t>s</w:t>
            </w:r>
            <w:r w:rsidR="006C7D18">
              <w:rPr>
                <w:rStyle w:val="Hyperlink"/>
                <w:rFonts w:cs="Times New Roman"/>
                <w:noProof/>
                <w:color w:val="414140"/>
              </w:rPr>
              <w:t xml:space="preserve"> Outline</w:t>
            </w:r>
            <w:bookmarkEnd w:id="2"/>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_Toc528116026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7C37D658" w14:textId="51B4EA3A" w:rsidR="00880566" w:rsidRPr="00BF16E4" w:rsidRDefault="000420A3" w:rsidP="008417E8">
          <w:pPr>
            <w:pStyle w:val="TOC2"/>
            <w:ind w:left="720"/>
            <w:rPr>
              <w:rFonts w:eastAsiaTheme="minorEastAsia"/>
              <w:noProof/>
            </w:rPr>
          </w:pPr>
          <w:hyperlink w:anchor="_Time_Estimates" w:history="1">
            <w:r w:rsidR="00880566" w:rsidRPr="00BF16E4">
              <w:rPr>
                <w:rStyle w:val="Hyperlink"/>
                <w:rFonts w:eastAsia="Meiryo" w:cs="Times New Roman"/>
                <w:noProof/>
                <w:color w:val="414140"/>
              </w:rPr>
              <w:t>Time Estimates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_Toc528116027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526EA9E" w14:textId="31C5BFB4" w:rsidR="00880566" w:rsidRPr="00BF16E4" w:rsidRDefault="000420A3" w:rsidP="008417E8">
          <w:pPr>
            <w:pStyle w:val="TOC1"/>
            <w:ind w:left="720"/>
            <w:rPr>
              <w:rFonts w:eastAsiaTheme="minorEastAsia" w:cstheme="minorBidi"/>
              <w:color w:val="414140"/>
            </w:rPr>
          </w:pPr>
          <w:hyperlink w:anchor="_Project_Overview" w:history="1">
            <w:r w:rsidR="00880566" w:rsidRPr="00B122C3">
              <w:rPr>
                <w:rStyle w:val="Hyperlink"/>
                <w:color w:val="2B93C5"/>
                <w:u w:val="none"/>
                <w:lang w:eastAsia="ja-JP"/>
              </w:rPr>
              <w:t>Project Overview</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_Toc528116028 \h </w:instrText>
            </w:r>
            <w:r w:rsidR="00880566" w:rsidRPr="00BF16E4">
              <w:rPr>
                <w:webHidden/>
                <w:color w:val="414140"/>
              </w:rPr>
            </w:r>
            <w:r w:rsidR="00880566" w:rsidRPr="00BF16E4">
              <w:rPr>
                <w:webHidden/>
                <w:color w:val="414140"/>
              </w:rPr>
              <w:fldChar w:fldCharType="separate"/>
            </w:r>
            <w:r w:rsidR="001645C1" w:rsidRPr="00BF16E4">
              <w:rPr>
                <w:webHidden/>
                <w:color w:val="414140"/>
              </w:rPr>
              <w:t>4</w:t>
            </w:r>
            <w:r w:rsidR="00880566" w:rsidRPr="00BF16E4">
              <w:rPr>
                <w:webHidden/>
                <w:color w:val="414140"/>
              </w:rPr>
              <w:fldChar w:fldCharType="end"/>
            </w:r>
          </w:hyperlink>
        </w:p>
        <w:p w14:paraId="410355D6" w14:textId="1AA62421" w:rsidR="00880566" w:rsidRPr="00BF16E4" w:rsidRDefault="000420A3" w:rsidP="008417E8">
          <w:pPr>
            <w:pStyle w:val="TOC2"/>
            <w:ind w:left="720"/>
            <w:rPr>
              <w:rFonts w:eastAsiaTheme="minorEastAsia"/>
              <w:noProof/>
            </w:rPr>
          </w:pPr>
          <w:hyperlink w:anchor="_The_Background" w:history="1">
            <w:r w:rsidR="00880566" w:rsidRPr="00BF16E4">
              <w:rPr>
                <w:rStyle w:val="Hyperlink"/>
                <w:rFonts w:eastAsia="Meiryo" w:cs="Times New Roman"/>
                <w:noProof/>
                <w:color w:val="414140"/>
                <w:lang w:eastAsia="ja-JP"/>
              </w:rPr>
              <w:t>The Background</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_Toc528116029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3800D38D" w14:textId="643A2A0D" w:rsidR="00880566" w:rsidRPr="00BF16E4" w:rsidRDefault="000420A3" w:rsidP="008417E8">
          <w:pPr>
            <w:pStyle w:val="TOC2"/>
            <w:ind w:left="720"/>
            <w:rPr>
              <w:rFonts w:eastAsiaTheme="minorEastAsia"/>
              <w:noProof/>
            </w:rPr>
          </w:pPr>
          <w:hyperlink w:anchor="_The_Objective" w:history="1">
            <w:r w:rsidR="00880566" w:rsidRPr="00BF16E4">
              <w:rPr>
                <w:rStyle w:val="Hyperlink"/>
                <w:rFonts w:eastAsia="Meiryo" w:cs="Times New Roman"/>
                <w:noProof/>
                <w:color w:val="414140"/>
                <w:lang w:eastAsia="ja-JP"/>
              </w:rPr>
              <w:t>The Objective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_Toc528116030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12C095C7" w14:textId="651235C4" w:rsidR="00880566" w:rsidRPr="00BF16E4" w:rsidRDefault="000420A3" w:rsidP="008417E8">
          <w:pPr>
            <w:pStyle w:val="TOC2"/>
            <w:ind w:left="720"/>
            <w:rPr>
              <w:rFonts w:eastAsiaTheme="minorEastAsia"/>
              <w:noProof/>
            </w:rPr>
          </w:pPr>
          <w:hyperlink w:anchor="_The_Opportunity" w:history="1">
            <w:r w:rsidR="00880566" w:rsidRPr="00BF16E4">
              <w:rPr>
                <w:rStyle w:val="Hyperlink"/>
                <w:rFonts w:eastAsia="Meiryo" w:cs="Times New Roman"/>
                <w:noProof/>
                <w:color w:val="414140"/>
                <w:lang w:eastAsia="ja-JP"/>
              </w:rPr>
              <w:t>The Opportunity</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_Toc528116031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013EA6B3" w14:textId="462C8B88" w:rsidR="00880566" w:rsidRPr="00BF16E4" w:rsidRDefault="000420A3" w:rsidP="008417E8">
          <w:pPr>
            <w:pStyle w:val="TOC2"/>
            <w:ind w:left="720"/>
            <w:rPr>
              <w:rFonts w:eastAsiaTheme="minorEastAsia"/>
              <w:noProof/>
            </w:rPr>
          </w:pPr>
          <w:hyperlink w:anchor="_The_Requirements" w:history="1">
            <w:r w:rsidR="00880566" w:rsidRPr="00BF16E4">
              <w:rPr>
                <w:rStyle w:val="Hyperlink"/>
                <w:rFonts w:eastAsia="Meiryo" w:cs="Times New Roman"/>
                <w:noProof/>
                <w:color w:val="414140"/>
                <w:lang w:eastAsia="ja-JP"/>
              </w:rPr>
              <w:t>The Requirements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_Toc528116032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5B8DC55E" w14:textId="3425873D" w:rsidR="00880566" w:rsidRPr="00BF16E4" w:rsidRDefault="000420A3" w:rsidP="008417E8">
          <w:pPr>
            <w:pStyle w:val="TOC2"/>
            <w:ind w:left="720"/>
            <w:rPr>
              <w:rFonts w:eastAsiaTheme="minorEastAsia"/>
              <w:noProof/>
            </w:rPr>
          </w:pPr>
          <w:hyperlink w:anchor="_The_Solution" w:history="1">
            <w:r w:rsidR="00880566" w:rsidRPr="00BF16E4">
              <w:rPr>
                <w:rStyle w:val="Hyperlink"/>
                <w:rFonts w:eastAsia="Meiryo" w:cs="Times New Roman"/>
                <w:noProof/>
                <w:color w:val="414140"/>
                <w:lang w:eastAsia="ja-JP"/>
              </w:rPr>
              <w:t>The Solution</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_Toc528116033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68D984A8" w14:textId="5EA6F12D" w:rsidR="00880566" w:rsidRPr="00BF16E4" w:rsidRDefault="000420A3" w:rsidP="008417E8">
          <w:pPr>
            <w:pStyle w:val="TOC1"/>
            <w:ind w:left="720"/>
            <w:rPr>
              <w:rFonts w:eastAsiaTheme="minorEastAsia" w:cstheme="minorBidi"/>
              <w:color w:val="414140"/>
            </w:rPr>
          </w:pPr>
          <w:hyperlink w:anchor="_Our_Proposal" w:history="1">
            <w:r w:rsidR="00880566" w:rsidRPr="00B122C3">
              <w:rPr>
                <w:rStyle w:val="Hyperlink"/>
                <w:color w:val="2B93C5"/>
                <w:u w:val="none"/>
                <w:lang w:eastAsia="ja-JP"/>
              </w:rPr>
              <w:t>Our Proposal</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_Toc528116034 \h </w:instrText>
            </w:r>
            <w:r w:rsidR="00880566" w:rsidRPr="00BF16E4">
              <w:rPr>
                <w:webHidden/>
                <w:color w:val="414140"/>
              </w:rPr>
            </w:r>
            <w:r w:rsidR="00880566" w:rsidRPr="00BF16E4">
              <w:rPr>
                <w:webHidden/>
                <w:color w:val="414140"/>
              </w:rPr>
              <w:fldChar w:fldCharType="separate"/>
            </w:r>
            <w:r w:rsidR="001645C1" w:rsidRPr="00BF16E4">
              <w:rPr>
                <w:webHidden/>
                <w:color w:val="414140"/>
              </w:rPr>
              <w:t>5</w:t>
            </w:r>
            <w:r w:rsidR="00880566" w:rsidRPr="00BF16E4">
              <w:rPr>
                <w:webHidden/>
                <w:color w:val="414140"/>
              </w:rPr>
              <w:fldChar w:fldCharType="end"/>
            </w:r>
          </w:hyperlink>
        </w:p>
        <w:p w14:paraId="7BC320B5" w14:textId="704DB63A" w:rsidR="00880566" w:rsidRPr="00BF16E4" w:rsidRDefault="000420A3" w:rsidP="008417E8">
          <w:pPr>
            <w:pStyle w:val="TOC2"/>
            <w:ind w:left="720"/>
            <w:rPr>
              <w:rFonts w:eastAsiaTheme="minorEastAsia"/>
              <w:noProof/>
            </w:rPr>
          </w:pPr>
          <w:hyperlink w:anchor="_Assumptions" w:history="1">
            <w:r w:rsidR="00880566" w:rsidRPr="00BF16E4">
              <w:rPr>
                <w:rStyle w:val="Hyperlink"/>
                <w:rFonts w:eastAsia="Meiryo" w:cs="Times New Roman"/>
                <w:noProof/>
                <w:color w:val="414140"/>
                <w:lang w:eastAsia="ja-JP"/>
              </w:rPr>
              <w:t>Assumptions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_Toc528116035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7CAAD61" w14:textId="5DAA8ECD" w:rsidR="00880566" w:rsidRPr="00BF16E4" w:rsidRDefault="000420A3" w:rsidP="008417E8">
          <w:pPr>
            <w:pStyle w:val="TOC2"/>
            <w:ind w:left="720"/>
            <w:rPr>
              <w:rFonts w:eastAsiaTheme="minorEastAsia"/>
              <w:noProof/>
            </w:rPr>
          </w:pPr>
          <w:hyperlink w:anchor="_Project_Deliverables" w:history="1">
            <w:r w:rsidR="00880566" w:rsidRPr="00BF16E4">
              <w:rPr>
                <w:rStyle w:val="Hyperlink"/>
                <w:rFonts w:eastAsia="Meiryo" w:cs="Times New Roman"/>
                <w:noProof/>
                <w:color w:val="414140"/>
                <w:lang w:eastAsia="ja-JP"/>
              </w:rPr>
              <w:t>Project Deliverables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_Toc528116036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56A0BD4" w14:textId="6F1513AF" w:rsidR="00880566" w:rsidRPr="00BF16E4" w:rsidRDefault="000420A3" w:rsidP="008417E8">
          <w:pPr>
            <w:pStyle w:val="TOC2"/>
            <w:ind w:left="720"/>
            <w:rPr>
              <w:rFonts w:eastAsiaTheme="minorEastAsia"/>
              <w:noProof/>
            </w:rPr>
          </w:pPr>
          <w:hyperlink w:anchor="_Owner_Furnished_Equipment" w:history="1">
            <w:r w:rsidR="00880566" w:rsidRPr="00BF16E4">
              <w:rPr>
                <w:rStyle w:val="Hyperlink"/>
                <w:rFonts w:eastAsia="Meiryo" w:cs="Times New Roman"/>
                <w:noProof/>
                <w:color w:val="414140"/>
                <w:lang w:eastAsia="ja-JP"/>
              </w:rPr>
              <w:t>Owner Furnished Equipment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_Toc528116037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50547039" w14:textId="28A526AC" w:rsidR="00880566" w:rsidRPr="00BF16E4" w:rsidRDefault="000420A3" w:rsidP="008417E8">
          <w:pPr>
            <w:pStyle w:val="TOC1"/>
            <w:ind w:left="720"/>
            <w:rPr>
              <w:rFonts w:eastAsiaTheme="minorEastAsia" w:cstheme="minorBidi"/>
              <w:color w:val="414140"/>
            </w:rPr>
          </w:pPr>
          <w:hyperlink w:anchor="_Pricing" w:history="1">
            <w:r w:rsidR="00880566" w:rsidRPr="00B122C3">
              <w:rPr>
                <w:rStyle w:val="Hyperlink"/>
                <w:color w:val="2B93C5"/>
                <w:u w:val="none"/>
                <w:lang w:eastAsia="ja-JP"/>
              </w:rPr>
              <w:t>Pricing</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_Toc528116038 \h </w:instrText>
            </w:r>
            <w:r w:rsidR="00880566" w:rsidRPr="00BF16E4">
              <w:rPr>
                <w:webHidden/>
                <w:color w:val="414140"/>
              </w:rPr>
            </w:r>
            <w:r w:rsidR="00880566" w:rsidRPr="00BF16E4">
              <w:rPr>
                <w:webHidden/>
                <w:color w:val="414140"/>
              </w:rPr>
              <w:fldChar w:fldCharType="separate"/>
            </w:r>
            <w:r w:rsidR="001645C1" w:rsidRPr="00BF16E4">
              <w:rPr>
                <w:webHidden/>
                <w:color w:val="414140"/>
              </w:rPr>
              <w:t>6</w:t>
            </w:r>
            <w:r w:rsidR="00880566" w:rsidRPr="00BF16E4">
              <w:rPr>
                <w:webHidden/>
                <w:color w:val="414140"/>
              </w:rPr>
              <w:fldChar w:fldCharType="end"/>
            </w:r>
          </w:hyperlink>
        </w:p>
        <w:p w14:paraId="52621AFD" w14:textId="50DEA61E" w:rsidR="00880566" w:rsidRPr="00BF16E4" w:rsidRDefault="000420A3" w:rsidP="008417E8">
          <w:pPr>
            <w:pStyle w:val="TOC2"/>
            <w:ind w:left="720"/>
            <w:rPr>
              <w:rFonts w:eastAsiaTheme="minorEastAsia"/>
              <w:noProof/>
            </w:rPr>
          </w:pPr>
          <w:hyperlink w:anchor="_HTS_Quote" w:history="1">
            <w:r w:rsidR="00880566" w:rsidRPr="00BF16E4">
              <w:rPr>
                <w:rStyle w:val="Hyperlink"/>
                <w:rFonts w:eastAsia="Meiryo" w:cs="Times New Roman"/>
                <w:noProof/>
                <w:color w:val="414140"/>
                <w:lang w:eastAsia="ja-JP"/>
              </w:rPr>
              <w:t>HTS Quo</w:t>
            </w:r>
            <w:r w:rsidR="003A16FB">
              <w:rPr>
                <w:rStyle w:val="Hyperlink"/>
                <w:rFonts w:eastAsia="Meiryo" w:cs="Times New Roman"/>
                <w:noProof/>
                <w:color w:val="414140"/>
                <w:lang w:eastAsia="ja-JP"/>
              </w:rPr>
              <w:t>te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_Toc528116039 \h </w:instrText>
            </w:r>
            <w:r w:rsidR="00880566" w:rsidRPr="00BF16E4">
              <w:rPr>
                <w:noProof/>
                <w:webHidden/>
              </w:rPr>
            </w:r>
            <w:r w:rsidR="00880566" w:rsidRPr="00BF16E4">
              <w:rPr>
                <w:noProof/>
                <w:webHidden/>
              </w:rPr>
              <w:fldChar w:fldCharType="separate"/>
            </w:r>
            <w:r w:rsidR="001645C1" w:rsidRPr="00BF16E4">
              <w:rPr>
                <w:noProof/>
                <w:webHidden/>
              </w:rPr>
              <w:t>6</w:t>
            </w:r>
            <w:r w:rsidR="00880566" w:rsidRPr="00BF16E4">
              <w:rPr>
                <w:noProof/>
                <w:webHidden/>
              </w:rPr>
              <w:fldChar w:fldCharType="end"/>
            </w:r>
          </w:hyperlink>
        </w:p>
        <w:p w14:paraId="18B24569" w14:textId="6D127003" w:rsidR="00880566" w:rsidRPr="00BF16E4" w:rsidRDefault="000420A3" w:rsidP="008417E8">
          <w:pPr>
            <w:pStyle w:val="TOC1"/>
            <w:ind w:left="720"/>
            <w:rPr>
              <w:rFonts w:eastAsiaTheme="minorEastAsia" w:cstheme="minorBidi"/>
              <w:color w:val="414140"/>
            </w:rPr>
          </w:pPr>
          <w:hyperlink w:anchor="_Who_We_Are" w:history="1">
            <w:r w:rsidR="00880566" w:rsidRPr="00B122C3">
              <w:rPr>
                <w:rStyle w:val="Hyperlink"/>
                <w:color w:val="2B93C5"/>
                <w:u w:val="none"/>
                <w:lang w:eastAsia="ja-JP"/>
              </w:rPr>
              <w:t>Who We Are</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_Toc528116040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0A1D9D65" w14:textId="40F81FBC" w:rsidR="00880566" w:rsidRPr="00BF16E4" w:rsidRDefault="000420A3" w:rsidP="008417E8">
          <w:pPr>
            <w:pStyle w:val="TOC1"/>
            <w:ind w:left="720"/>
            <w:rPr>
              <w:rFonts w:eastAsiaTheme="minorEastAsia" w:cstheme="minorBidi"/>
              <w:color w:val="414140"/>
            </w:rPr>
          </w:pPr>
          <w:hyperlink w:anchor="_Our_Qualifications" w:history="1">
            <w:r w:rsidR="00880566" w:rsidRPr="00B122C3">
              <w:rPr>
                <w:rStyle w:val="Hyperlink"/>
                <w:color w:val="2B93C5"/>
                <w:u w:val="none"/>
                <w:lang w:eastAsia="ja-JP"/>
              </w:rPr>
              <w:t>Our Qualifications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_Toc528116041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2D2BF3C6" w14:textId="62EC45BF" w:rsidR="00880566" w:rsidRPr="00BF16E4" w:rsidRDefault="000420A3" w:rsidP="008417E8">
          <w:pPr>
            <w:pStyle w:val="TOC1"/>
            <w:ind w:left="720"/>
            <w:rPr>
              <w:rFonts w:eastAsiaTheme="minorEastAsia" w:cstheme="minorBidi"/>
              <w:color w:val="414140"/>
            </w:rPr>
          </w:pPr>
          <w:hyperlink w:anchor="_Approval_and_Authority" w:history="1">
            <w:r w:rsidR="00880566" w:rsidRPr="00B122C3">
              <w:rPr>
                <w:rStyle w:val="Hyperlink"/>
                <w:color w:val="2B93C5"/>
                <w:u w:val="none"/>
                <w:lang w:eastAsia="ja-JP"/>
              </w:rPr>
              <w:t>Approval and Authority to Proceed</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_Toc528116042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hyperlink>
        </w:p>
        <w:bookmarkStart w:id="3" w:name="_GoBack"/>
        <w:bookmarkEnd w:id="3"/>
        <w:p w14:paraId="7EC24490" w14:textId="0A34019D" w:rsidR="00880566" w:rsidRPr="00BF16E4" w:rsidRDefault="000420A3" w:rsidP="008417E8">
          <w:pPr>
            <w:pStyle w:val="TOC1"/>
            <w:ind w:left="720"/>
            <w:rPr>
              <w:rFonts w:eastAsiaTheme="minorEastAsia" w:cstheme="minorBidi"/>
              <w:color w:val="414140"/>
            </w:rPr>
          </w:pPr>
          <w:r>
            <w:fldChar w:fldCharType="begin"/>
          </w:r>
          <w:r>
            <w:instrText xml:space="preserve"> HYPERLINK \l "_Appendix" </w:instrText>
          </w:r>
          <w:r>
            <w:fldChar w:fldCharType="separate"/>
          </w:r>
          <w:r w:rsidR="00880566" w:rsidRPr="00B122C3">
            <w:rPr>
              <w:rStyle w:val="Hyperlink"/>
              <w:color w:val="2B93C5"/>
              <w:u w:val="none"/>
            </w:rPr>
            <w:t>Appendix</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_Toc528116044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r>
            <w:rPr>
              <w:color w:val="414140"/>
            </w:rPr>
            <w:fldChar w:fldCharType="end"/>
          </w:r>
        </w:p>
        <w:p w14:paraId="7DCD5733" w14:textId="0ED7F1DA" w:rsidR="00880566" w:rsidRPr="00BF16E4" w:rsidRDefault="000420A3" w:rsidP="008417E8">
          <w:pPr>
            <w:pStyle w:val="TOC2"/>
            <w:ind w:left="720"/>
            <w:rPr>
              <w:rFonts w:eastAsiaTheme="minorEastAsia"/>
              <w:noProof/>
            </w:rPr>
          </w:pPr>
          <w:hyperlink w:anchor="_Stakeholders_Contact_List" w:history="1">
            <w:r w:rsidR="00880566" w:rsidRPr="00BF16E4">
              <w:rPr>
                <w:rStyle w:val="Hyperlink"/>
                <w:rFonts w:eastAsia="Meiryo" w:cs="Times New Roman"/>
                <w:noProof/>
                <w:color w:val="414140"/>
              </w:rPr>
              <w:t>Stakeholders Contact List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_Toc528116045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997285A" w14:textId="3EFE3C0C" w:rsidR="00880566" w:rsidRPr="00BF16E4" w:rsidRDefault="000420A3" w:rsidP="008417E8">
          <w:pPr>
            <w:pStyle w:val="TOC2"/>
            <w:ind w:left="720"/>
            <w:rPr>
              <w:rFonts w:eastAsiaTheme="minorEastAsia"/>
              <w:noProof/>
            </w:rPr>
          </w:pPr>
          <w:hyperlink w:anchor="_Survey_Notes" w:history="1">
            <w:r w:rsidR="00880566" w:rsidRPr="00BF16E4">
              <w:rPr>
                <w:rStyle w:val="Hyperlink"/>
                <w:rFonts w:eastAsia="Meiryo" w:cs="Times New Roman"/>
                <w:noProof/>
                <w:color w:val="414140"/>
              </w:rPr>
              <w:t>Survey Notes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_Toc528116046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6F3E308" w14:textId="3691A348" w:rsidR="00880566" w:rsidRPr="000852CF" w:rsidRDefault="000420A3" w:rsidP="008417E8">
          <w:pPr>
            <w:pStyle w:val="TOC2"/>
            <w:ind w:left="720"/>
            <w:rPr>
              <w:rFonts w:eastAsiaTheme="minorEastAsia"/>
              <w:noProof/>
            </w:rPr>
          </w:pPr>
          <w:hyperlink w:anchor="_Technical_Drawings" w:history="1">
            <w:r w:rsidR="00880566" w:rsidRPr="00BF16E4">
              <w:rPr>
                <w:rStyle w:val="Hyperlink"/>
                <w:rFonts w:eastAsia="Meiryo" w:cs="Times New Roman"/>
                <w:noProof/>
                <w:color w:val="414140"/>
              </w:rPr>
              <w:t>Technical Drawings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_Toc528116047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1F06AB90" w14:textId="682D29FF" w:rsidR="001D72B5" w:rsidRDefault="005C08C2" w:rsidP="00AB7067">
          <w:pPr>
            <w:ind w:left="720"/>
            <w:sectPr w:rsidR="001D72B5" w:rsidSect="00CB6417">
              <w:headerReference w:type="default" r:id="rId10"/>
              <w:footerReference w:type="default" r:id="rId11"/>
              <w:headerReference w:type="first" r:id="rId12"/>
              <w:footerReference w:type="first" r:id="rId13"/>
              <w:pgSz w:w="12240" w:h="15840" w:code="1"/>
              <w:pgMar w:top="1440" w:right="1080" w:bottom="1440" w:left="1080" w:header="360" w:footer="720" w:gutter="0"/>
              <w:cols w:space="720"/>
              <w:docGrid w:linePitch="360"/>
            </w:sectPr>
          </w:pPr>
          <w:r w:rsidRPr="000852CF">
            <w:rPr>
              <w:bCs/>
              <w:noProof/>
            </w:rPr>
            <w:fldChar w:fldCharType="end"/>
          </w:r>
        </w:p>
      </w:sdtContent>
    </w:sdt>
    <w:bookmarkStart w:id="6" w:name="_Toc528116022" w:displacedByCustomXml="prev"/>
    <w:bookmarkStart w:id="7" w:name="_Toc528107629" w:displacedByCustomXml="prev"/>
    <w:p w14:paraId="1ECD1209" w14:textId="77777777" w:rsidR="004E463E" w:rsidRPr="00FD0095" w:rsidRDefault="00484A03" w:rsidP="00FD0095">
      <w:pPr>
        <w:pStyle w:val="Heading1"/>
      </w:pPr>
      <w:bookmarkStart w:id="8" w:name="_Executive_Summary"/>
      <w:bookmarkEnd w:id="8"/>
      <w:r w:rsidRPr="00FD0095">
        <w:lastRenderedPageBreak/>
        <w:t>Executive Summary</w:t>
      </w:r>
      <w:bookmarkStart w:id="9" w:name="_Toc528116023"/>
      <w:bookmarkEnd w:id="7"/>
      <w:bookmarkEnd w:id="6"/>
    </w:p>
    <w:p w14:paraId="1EEA79B3" w14:textId="77777777" w:rsidR="004E463E" w:rsidRPr="00FD0095" w:rsidRDefault="00484A03" w:rsidP="00FD0095">
      <w:pPr>
        <w:pStyle w:val="Heading2"/>
      </w:pPr>
      <w:bookmarkStart w:id="10" w:name="_Scope_of_Work"/>
      <w:bookmarkEnd w:id="10"/>
      <w:r w:rsidRPr="00FD0095">
        <w:t>Scope of Work</w:t>
      </w:r>
      <w:bookmarkEnd w:id="9"/>
    </w:p>
    <w:p w14:paraId="27DDE521" w14:textId="244B9AE6" w:rsidR="00AC46F6" w:rsidRPr="00EC0304" w:rsidRDefault="00484A03" w:rsidP="00EC0304">
      <w:r w:rsidRPr="00EC0304">
        <w:t>This project shall consist of the design, delivery, programming, and installation of 10 auditoriums at ABC University – Main Campus.</w:t>
      </w:r>
      <w:bookmarkStart w:id="11" w:name="_Toc528116024"/>
    </w:p>
    <w:p w14:paraId="0DD8B0A8" w14:textId="77777777" w:rsidR="00AC46F6" w:rsidRDefault="00AC46F6" w:rsidP="00AC46F6">
      <w:pPr>
        <w:spacing w:after="0" w:line="276" w:lineRule="auto"/>
        <w:rPr>
          <w:rFonts w:eastAsia="Times New Roman" w:cs="Times New Roman"/>
        </w:rPr>
      </w:pPr>
    </w:p>
    <w:p w14:paraId="3F435990" w14:textId="77777777" w:rsidR="00F83B56" w:rsidRDefault="00484A03" w:rsidP="00071DC0">
      <w:pPr>
        <w:pStyle w:val="Heading2"/>
      </w:pPr>
      <w:bookmarkStart w:id="12" w:name="_System_Highlights"/>
      <w:bookmarkEnd w:id="12"/>
      <w:r w:rsidRPr="00071DC0">
        <w:t>System Highlights</w:t>
      </w:r>
      <w:bookmarkEnd w:id="11"/>
      <w:r w:rsidR="0078618F" w:rsidRPr="00071DC0">
        <w:t xml:space="preserve"> </w:t>
      </w:r>
    </w:p>
    <w:p w14:paraId="3ACA3D08" w14:textId="15CFCBB2" w:rsidR="00484A03" w:rsidRPr="00F83B56" w:rsidRDefault="00484A03" w:rsidP="00F83B56">
      <w:r w:rsidRPr="00F83B56">
        <w:t>(Sample List)</w:t>
      </w:r>
    </w:p>
    <w:p w14:paraId="7B942C73" w14:textId="26029AFD" w:rsidR="00484A03" w:rsidRPr="00B6233F" w:rsidRDefault="000420A3" w:rsidP="00EE51BB">
      <w:pPr>
        <w:numPr>
          <w:ilvl w:val="0"/>
          <w:numId w:val="1"/>
        </w:numPr>
        <w:spacing w:after="120" w:line="276" w:lineRule="auto"/>
        <w:ind w:left="360"/>
        <w:contextualSpacing/>
      </w:pPr>
      <w:hyperlink r:id="rId14" w:history="1">
        <w:r w:rsidR="00610480">
          <w:rPr>
            <w:rFonts w:eastAsia="Meiryo" w:cs="Times New Roman"/>
            <w:u w:val="single"/>
          </w:rPr>
          <w:t>Eps</w:t>
        </w:r>
        <w:r w:rsidR="00484A03" w:rsidRPr="003C796A">
          <w:rPr>
            <w:rFonts w:eastAsia="Meiryo" w:cs="Times New Roman"/>
            <w:u w:val="single"/>
          </w:rPr>
          <w:t>on Projector</w:t>
        </w:r>
      </w:hyperlink>
    </w:p>
    <w:p w14:paraId="7E7A4217" w14:textId="77777777" w:rsidR="00484A03" w:rsidRPr="00B6233F" w:rsidRDefault="000420A3" w:rsidP="00EE51BB">
      <w:pPr>
        <w:numPr>
          <w:ilvl w:val="0"/>
          <w:numId w:val="1"/>
        </w:numPr>
        <w:spacing w:after="120" w:line="276" w:lineRule="auto"/>
        <w:ind w:left="360"/>
        <w:contextualSpacing/>
      </w:pPr>
      <w:hyperlink r:id="rId15" w:history="1">
        <w:r w:rsidR="00484A03" w:rsidRPr="003C796A">
          <w:rPr>
            <w:rFonts w:eastAsia="Meiryo" w:cs="Times New Roman"/>
            <w:u w:val="single"/>
          </w:rPr>
          <w:t>Epson Whiteboard</w:t>
        </w:r>
      </w:hyperlink>
    </w:p>
    <w:p w14:paraId="3346788C" w14:textId="77777777" w:rsidR="00484A03" w:rsidRPr="00B6233F" w:rsidRDefault="000420A3" w:rsidP="00EE51BB">
      <w:pPr>
        <w:numPr>
          <w:ilvl w:val="0"/>
          <w:numId w:val="1"/>
        </w:numPr>
        <w:spacing w:after="120" w:line="276" w:lineRule="auto"/>
        <w:ind w:left="360"/>
        <w:contextualSpacing/>
      </w:pPr>
      <w:hyperlink r:id="rId16" w:history="1">
        <w:r w:rsidR="00484A03" w:rsidRPr="003C796A">
          <w:rPr>
            <w:rFonts w:eastAsia="Meiryo" w:cs="Times New Roman"/>
            <w:u w:val="single"/>
          </w:rPr>
          <w:t>Spectrum Podium</w:t>
        </w:r>
      </w:hyperlink>
    </w:p>
    <w:p w14:paraId="318B6701" w14:textId="77777777" w:rsidR="00484A03" w:rsidRPr="00B6233F" w:rsidRDefault="000420A3" w:rsidP="00EE51BB">
      <w:pPr>
        <w:numPr>
          <w:ilvl w:val="0"/>
          <w:numId w:val="1"/>
        </w:numPr>
        <w:spacing w:after="120" w:line="276" w:lineRule="auto"/>
        <w:ind w:left="360"/>
        <w:contextualSpacing/>
      </w:pPr>
      <w:hyperlink r:id="rId17" w:history="1">
        <w:r w:rsidR="00484A03" w:rsidRPr="003C796A">
          <w:rPr>
            <w:rFonts w:eastAsia="Meiryo" w:cs="Times New Roman"/>
            <w:u w:val="single"/>
          </w:rPr>
          <w:t>Crestron Digital Media Presentation System</w:t>
        </w:r>
      </w:hyperlink>
    </w:p>
    <w:p w14:paraId="4BFB6A87" w14:textId="77777777" w:rsidR="00484A03" w:rsidRPr="00B6233F" w:rsidRDefault="000420A3" w:rsidP="00EE51BB">
      <w:pPr>
        <w:numPr>
          <w:ilvl w:val="0"/>
          <w:numId w:val="1"/>
        </w:numPr>
        <w:spacing w:after="120" w:line="276" w:lineRule="auto"/>
        <w:ind w:left="360"/>
        <w:contextualSpacing/>
      </w:pPr>
      <w:hyperlink r:id="rId18" w:history="1">
        <w:r w:rsidR="00484A03" w:rsidRPr="003C796A">
          <w:rPr>
            <w:rFonts w:eastAsia="Meiryo" w:cs="Times New Roman"/>
            <w:u w:val="single"/>
          </w:rPr>
          <w:t>Crestron 7” Tabletop Touch Screen</w:t>
        </w:r>
      </w:hyperlink>
    </w:p>
    <w:p w14:paraId="6487F795" w14:textId="268DBA9B" w:rsidR="00B369D4" w:rsidRPr="00B6233F" w:rsidRDefault="000420A3" w:rsidP="000A3343">
      <w:pPr>
        <w:numPr>
          <w:ilvl w:val="0"/>
          <w:numId w:val="1"/>
        </w:numPr>
        <w:spacing w:after="0" w:line="276" w:lineRule="auto"/>
        <w:ind w:left="360"/>
        <w:contextualSpacing/>
      </w:pPr>
      <w:hyperlink r:id="rId19" w:history="1">
        <w:r w:rsidR="00484A03" w:rsidRPr="003C796A">
          <w:rPr>
            <w:rFonts w:eastAsia="Meiryo" w:cs="Times New Roman"/>
            <w:u w:val="single"/>
          </w:rPr>
          <w:t xml:space="preserve">HDMI/ USB </w:t>
        </w:r>
        <w:proofErr w:type="spellStart"/>
        <w:r w:rsidR="00484A03" w:rsidRPr="003C796A">
          <w:rPr>
            <w:rFonts w:eastAsia="Meiryo" w:cs="Times New Roman"/>
            <w:u w:val="single"/>
          </w:rPr>
          <w:t>Wallplate</w:t>
        </w:r>
        <w:proofErr w:type="spellEnd"/>
      </w:hyperlink>
      <w:bookmarkStart w:id="13" w:name="_Toc528116025"/>
      <w:r w:rsidR="000A3343" w:rsidRPr="00B6233F">
        <w:br/>
      </w:r>
    </w:p>
    <w:p w14:paraId="3BB363B0" w14:textId="2EA420CE" w:rsidR="00484A03" w:rsidRPr="00D4725B" w:rsidRDefault="00484A03" w:rsidP="009C4A91">
      <w:pPr>
        <w:pStyle w:val="Heading2"/>
      </w:pPr>
      <w:bookmarkStart w:id="14" w:name="_Technical_Services"/>
      <w:bookmarkEnd w:id="14"/>
      <w:r w:rsidRPr="00D4725B">
        <w:t>Technical Services</w:t>
      </w:r>
      <w:bookmarkEnd w:id="13"/>
    </w:p>
    <w:p w14:paraId="6C0421CA"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Design</w:t>
      </w:r>
    </w:p>
    <w:p w14:paraId="75912DD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Documentation</w:t>
      </w:r>
    </w:p>
    <w:p w14:paraId="5D980A23"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Crestron Programming</w:t>
      </w:r>
    </w:p>
    <w:p w14:paraId="2CC9BEC0"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Management</w:t>
      </w:r>
    </w:p>
    <w:p w14:paraId="52A7A40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Fabrication</w:t>
      </w:r>
    </w:p>
    <w:p w14:paraId="066CE17A" w14:textId="7D165BD3" w:rsidR="000662D0" w:rsidRPr="000A3343" w:rsidRDefault="00484A03" w:rsidP="009C4A91">
      <w:pPr>
        <w:numPr>
          <w:ilvl w:val="0"/>
          <w:numId w:val="2"/>
        </w:numPr>
        <w:spacing w:after="120" w:line="276" w:lineRule="auto"/>
        <w:ind w:left="360"/>
        <w:contextualSpacing/>
        <w:rPr>
          <w:rFonts w:eastAsia="Meiryo" w:cs="Times New Roman"/>
        </w:rPr>
      </w:pPr>
      <w:r w:rsidRPr="003C796A">
        <w:rPr>
          <w:rFonts w:eastAsia="Meiryo" w:cs="Times New Roman"/>
        </w:rPr>
        <w:t>Installation and Commissioning</w:t>
      </w:r>
      <w:bookmarkStart w:id="15" w:name="_Toc528103639"/>
      <w:bookmarkStart w:id="16" w:name="_Toc528116028"/>
    </w:p>
    <w:p w14:paraId="632B96C9" w14:textId="77777777" w:rsidR="000A3343" w:rsidRDefault="000A3343" w:rsidP="000662D0">
      <w:pPr>
        <w:spacing w:after="120" w:line="276" w:lineRule="auto"/>
        <w:rPr>
          <w:rFonts w:eastAsia="Meiryo" w:cs="Times New Roman"/>
          <w:lang w:eastAsia="ja-JP"/>
        </w:rPr>
      </w:pPr>
    </w:p>
    <w:p w14:paraId="24DA7BC4" w14:textId="54017A6D" w:rsidR="00760E5C" w:rsidRPr="006F1835" w:rsidRDefault="00414EE3" w:rsidP="000A3343">
      <w:pPr>
        <w:pStyle w:val="Heading2"/>
      </w:pPr>
      <w:bookmarkStart w:id="17" w:name="_Costs_Outline"/>
      <w:bookmarkEnd w:id="17"/>
      <w:r>
        <w:t>Costs Outline</w:t>
      </w:r>
    </w:p>
    <w:tbl>
      <w:tblPr>
        <w:tblStyle w:val="TableGrid"/>
        <w:tblW w:w="0" w:type="auto"/>
        <w:tblLook w:val="04A0" w:firstRow="1" w:lastRow="0" w:firstColumn="1" w:lastColumn="0" w:noHBand="0" w:noVBand="1"/>
      </w:tblPr>
      <w:tblGrid>
        <w:gridCol w:w="7915"/>
        <w:gridCol w:w="2155"/>
      </w:tblGrid>
      <w:tr w:rsidR="00166033" w14:paraId="49843B27" w14:textId="77777777" w:rsidTr="00C457BE">
        <w:trPr>
          <w:trHeight w:val="431"/>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0F66C03" w14:textId="606EAE05" w:rsidR="00166033" w:rsidRPr="005C541A" w:rsidRDefault="00C457BE" w:rsidP="005C541A">
            <w:pPr>
              <w:pStyle w:val="TableHeadlinesWhite"/>
            </w:pPr>
            <w:r w:rsidRPr="005C541A">
              <w:t>Deliverable</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89A7B98" w14:textId="0DCBD204" w:rsidR="00166033" w:rsidRPr="005C541A" w:rsidRDefault="00C457BE" w:rsidP="005C541A">
            <w:pPr>
              <w:pStyle w:val="TableHeadlinesWhite"/>
            </w:pPr>
            <w:r w:rsidRPr="005C541A">
              <w:t>Cost</w:t>
            </w:r>
          </w:p>
        </w:tc>
      </w:tr>
      <w:tr w:rsidR="007123AF" w14:paraId="73DC6160"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FAB171" w14:textId="0115F65B" w:rsidR="00EB34DB" w:rsidRPr="003C183B" w:rsidRDefault="00EB34DB" w:rsidP="00D40DCC">
            <w:pPr>
              <w:pStyle w:val="TableGrayNormal"/>
              <w:rPr>
                <w:color w:val="2B93C5"/>
                <w:sz w:val="28"/>
                <w:szCs w:val="28"/>
              </w:rPr>
            </w:pPr>
            <w:r w:rsidRPr="003C183B">
              <w:t>Equipment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7613A4" w14:textId="4298C026" w:rsidR="00EB34DB" w:rsidRPr="003C183B" w:rsidRDefault="00EB34DB" w:rsidP="00D40DCC">
            <w:pPr>
              <w:pStyle w:val="TableGrayNormal"/>
              <w:rPr>
                <w:color w:val="2B93C5"/>
                <w:sz w:val="28"/>
                <w:szCs w:val="28"/>
              </w:rPr>
            </w:pPr>
            <w:r w:rsidRPr="003C183B">
              <w:t>$110,000</w:t>
            </w:r>
          </w:p>
        </w:tc>
      </w:tr>
      <w:tr w:rsidR="007123AF" w14:paraId="0E348CA5"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890A82B" w14:textId="79104965" w:rsidR="00EB34DB" w:rsidRPr="003C183B" w:rsidRDefault="00EB34DB" w:rsidP="00D40DCC">
            <w:pPr>
              <w:pStyle w:val="TableGrayNormal"/>
              <w:rPr>
                <w:color w:val="2B93C5"/>
                <w:sz w:val="28"/>
                <w:szCs w:val="28"/>
              </w:rPr>
            </w:pPr>
            <w:r w:rsidRPr="003C183B">
              <w:t>Programming</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090630C" w14:textId="00DC99F6" w:rsidR="00EB34DB" w:rsidRPr="003C183B" w:rsidRDefault="00EB34DB" w:rsidP="00D40DCC">
            <w:pPr>
              <w:pStyle w:val="TableGrayNormal"/>
              <w:rPr>
                <w:color w:val="2B93C5"/>
                <w:sz w:val="28"/>
                <w:szCs w:val="28"/>
              </w:rPr>
            </w:pPr>
            <w:r w:rsidRPr="003C183B">
              <w:t>$6,500</w:t>
            </w:r>
          </w:p>
        </w:tc>
      </w:tr>
      <w:tr w:rsidR="007123AF" w14:paraId="542BE8C9" w14:textId="77777777" w:rsidTr="00C457BE">
        <w:trPr>
          <w:trHeight w:val="395"/>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1043BC9" w14:textId="2A0B25FF" w:rsidR="00EB34DB" w:rsidRPr="003C183B" w:rsidRDefault="00EB34DB" w:rsidP="00D40DCC">
            <w:pPr>
              <w:pStyle w:val="TableGrayNormal"/>
              <w:rPr>
                <w:color w:val="2B93C5"/>
                <w:sz w:val="28"/>
                <w:szCs w:val="28"/>
              </w:rPr>
            </w:pPr>
            <w:r w:rsidRPr="003C183B">
              <w:t>Installation</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A763714" w14:textId="08BD60E3" w:rsidR="00EB34DB" w:rsidRPr="003C183B" w:rsidRDefault="00EB34DB" w:rsidP="00D40DCC">
            <w:pPr>
              <w:pStyle w:val="TableGrayNormal"/>
              <w:rPr>
                <w:color w:val="2B93C5"/>
                <w:sz w:val="28"/>
                <w:szCs w:val="28"/>
              </w:rPr>
            </w:pPr>
            <w:r w:rsidRPr="003C183B">
              <w:t>$18,500</w:t>
            </w:r>
          </w:p>
        </w:tc>
      </w:tr>
      <w:tr w:rsidR="007123AF" w14:paraId="5D44F017" w14:textId="77777777" w:rsidTr="00C457BE">
        <w:trPr>
          <w:trHeight w:val="377"/>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8E3DCA" w14:textId="643A9AC0" w:rsidR="00EB34DB" w:rsidRPr="003C183B" w:rsidRDefault="00EB34DB" w:rsidP="00D40DCC">
            <w:pPr>
              <w:pStyle w:val="TableGrayNormal"/>
              <w:rPr>
                <w:color w:val="2B93C5"/>
                <w:sz w:val="28"/>
                <w:szCs w:val="28"/>
              </w:rPr>
            </w:pPr>
            <w:r w:rsidRPr="003C183B">
              <w:t>Other</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2E52EE5" w14:textId="374F9560" w:rsidR="00EB34DB" w:rsidRPr="003C183B" w:rsidRDefault="00EB34DB" w:rsidP="00D40DCC">
            <w:pPr>
              <w:pStyle w:val="TableGrayNormal"/>
              <w:rPr>
                <w:color w:val="2B93C5"/>
                <w:sz w:val="28"/>
                <w:szCs w:val="28"/>
              </w:rPr>
            </w:pPr>
            <w:r w:rsidRPr="003C183B">
              <w:t>$3,500</w:t>
            </w:r>
          </w:p>
        </w:tc>
      </w:tr>
      <w:tr w:rsidR="007123AF" w14:paraId="68D6D983" w14:textId="77777777" w:rsidTr="00C457BE">
        <w:trPr>
          <w:trHeight w:val="368"/>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BB8796" w14:textId="032248F7" w:rsidR="00EB34DB" w:rsidRDefault="00EB34DB" w:rsidP="00E13CB1">
            <w:pPr>
              <w:pStyle w:val="NavyBold"/>
              <w:spacing w:after="0"/>
              <w:rPr>
                <w:rFonts w:eastAsia="Meiryo"/>
                <w:color w:val="2B93C5"/>
                <w:sz w:val="28"/>
                <w:szCs w:val="28"/>
              </w:rPr>
            </w:pPr>
            <w:r w:rsidRPr="003C0343">
              <w:rPr>
                <w:rFonts w:eastAsia="Meiryo"/>
              </w:rPr>
              <w:t>Total Cost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4D482F" w14:textId="5555CAF9" w:rsidR="00EB34DB" w:rsidRDefault="00EB34DB" w:rsidP="00E13CB1">
            <w:pPr>
              <w:pStyle w:val="NavyBold"/>
              <w:spacing w:after="0"/>
              <w:rPr>
                <w:rFonts w:eastAsia="Meiryo"/>
                <w:color w:val="2B93C5"/>
                <w:sz w:val="28"/>
                <w:szCs w:val="28"/>
              </w:rPr>
            </w:pPr>
            <w:r w:rsidRPr="003C0343">
              <w:rPr>
                <w:rFonts w:eastAsia="Meiryo"/>
              </w:rPr>
              <w:t>$138,500</w:t>
            </w:r>
          </w:p>
        </w:tc>
      </w:tr>
    </w:tbl>
    <w:p w14:paraId="123FA325" w14:textId="15461429" w:rsidR="00AC46F6" w:rsidRPr="00D4725B" w:rsidRDefault="00166033" w:rsidP="00005C95">
      <w:pPr>
        <w:pStyle w:val="Heading2"/>
      </w:pPr>
      <w:bookmarkStart w:id="18" w:name="_Time_Estimates"/>
      <w:bookmarkEnd w:id="18"/>
      <w:r>
        <w:rPr>
          <w:rFonts w:eastAsia="Meiryo"/>
          <w:szCs w:val="28"/>
        </w:rPr>
        <w:br/>
      </w:r>
      <w:r w:rsidR="00AC46F6" w:rsidRPr="00D4725B">
        <w:t>Time Estimates</w:t>
      </w:r>
    </w:p>
    <w:p w14:paraId="63804AE4"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Order to delivery – 4 weeks</w:t>
      </w:r>
    </w:p>
    <w:p w14:paraId="4BC5FC8C"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System Fabrication – 1 week</w:t>
      </w:r>
    </w:p>
    <w:p w14:paraId="05765A09"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 xml:space="preserve">Installation Phase – 2 weeks </w:t>
      </w:r>
    </w:p>
    <w:p w14:paraId="6918BD8D" w14:textId="77777777" w:rsidR="002D248E" w:rsidRDefault="00AC46F6" w:rsidP="002D248E">
      <w:pPr>
        <w:numPr>
          <w:ilvl w:val="0"/>
          <w:numId w:val="3"/>
        </w:numPr>
        <w:spacing w:after="0" w:line="276" w:lineRule="auto"/>
        <w:ind w:left="360"/>
        <w:contextualSpacing/>
        <w:rPr>
          <w:rFonts w:eastAsia="Times New Roman" w:cs="Times New Roman"/>
        </w:rPr>
      </w:pPr>
      <w:r w:rsidRPr="003C796A">
        <w:rPr>
          <w:rFonts w:eastAsia="Times New Roman" w:cs="Times New Roman"/>
        </w:rPr>
        <w:t>Commissioning Phase –1 wee</w:t>
      </w:r>
      <w:r w:rsidR="008C6B93">
        <w:rPr>
          <w:rFonts w:eastAsia="Times New Roman" w:cs="Times New Roman"/>
        </w:rPr>
        <w:t>k</w:t>
      </w:r>
    </w:p>
    <w:p w14:paraId="758ACEF4" w14:textId="6B501D2A" w:rsidR="00E81611" w:rsidRDefault="008C6B93" w:rsidP="006022C1">
      <w:pPr>
        <w:numPr>
          <w:ilvl w:val="0"/>
          <w:numId w:val="3"/>
        </w:numPr>
        <w:spacing w:after="0" w:line="276" w:lineRule="auto"/>
        <w:ind w:left="360"/>
        <w:contextualSpacing/>
      </w:pPr>
      <w:r w:rsidRPr="002D248E">
        <w:t>Estimated Time from Order to Completion = 8 Weeks</w:t>
      </w:r>
      <w:bookmarkEnd w:id="15"/>
      <w:bookmarkEnd w:id="16"/>
    </w:p>
    <w:p w14:paraId="31322206" w14:textId="4D131B98" w:rsidR="00E81611" w:rsidRDefault="00E81611" w:rsidP="00E81611">
      <w:pPr>
        <w:spacing w:after="160" w:line="259" w:lineRule="auto"/>
      </w:pPr>
      <w:r>
        <w:br w:type="page"/>
      </w:r>
    </w:p>
    <w:p w14:paraId="328A8545" w14:textId="77777777" w:rsidR="00713F6B" w:rsidRPr="001568AC" w:rsidRDefault="009C45AD" w:rsidP="001568AC">
      <w:pPr>
        <w:pStyle w:val="Heading1"/>
      </w:pPr>
      <w:bookmarkStart w:id="19" w:name="_Project_Overview"/>
      <w:bookmarkEnd w:id="19"/>
      <w:r w:rsidRPr="001568AC">
        <w:lastRenderedPageBreak/>
        <w:t>Project Overview</w:t>
      </w:r>
    </w:p>
    <w:p w14:paraId="228D68F9" w14:textId="77777777" w:rsidR="00713F6B" w:rsidRDefault="006D3BC5" w:rsidP="00E81611">
      <w:pPr>
        <w:spacing w:after="0" w:line="276" w:lineRule="auto"/>
        <w:contextualSpacing/>
      </w:pPr>
      <w:r w:rsidRPr="00152DC7">
        <w:t>Provide a</w:t>
      </w:r>
      <w:r w:rsidR="00484A03" w:rsidRPr="00152DC7">
        <w:t xml:space="preserve"> summary of the reason for the proposal, and how you can best support the client’s needs. You can expand on this summary throughout the rest of the proposal.</w:t>
      </w:r>
    </w:p>
    <w:p w14:paraId="1F34EA2B" w14:textId="77777777" w:rsidR="00713F6B" w:rsidRDefault="00713F6B" w:rsidP="00E81611">
      <w:pPr>
        <w:spacing w:after="0" w:line="276" w:lineRule="auto"/>
        <w:contextualSpacing/>
      </w:pPr>
    </w:p>
    <w:p w14:paraId="30708AAA" w14:textId="07714371" w:rsidR="002D248E" w:rsidRPr="001568AC" w:rsidRDefault="002D248E" w:rsidP="001568AC">
      <w:pPr>
        <w:pStyle w:val="Heading2"/>
      </w:pPr>
      <w:bookmarkStart w:id="20" w:name="_The_Background"/>
      <w:bookmarkEnd w:id="20"/>
      <w:r w:rsidRPr="001568AC">
        <w:t>The Background</w:t>
      </w:r>
    </w:p>
    <w:p w14:paraId="5888A0A8" w14:textId="77777777" w:rsidR="00713F6B" w:rsidRDefault="00484A03" w:rsidP="00713F6B">
      <w:r w:rsidRPr="00193060">
        <w:t>[Describe how this project came about, who is involved, and the client’s reason for moving forward.]</w:t>
      </w:r>
    </w:p>
    <w:p w14:paraId="5E116D24" w14:textId="77777777" w:rsidR="00713F6B" w:rsidRDefault="00713F6B" w:rsidP="00713F6B"/>
    <w:p w14:paraId="4FA75841" w14:textId="0C882573" w:rsidR="002D248E" w:rsidRPr="006D3BC5" w:rsidRDefault="002D248E" w:rsidP="00713F6B">
      <w:pPr>
        <w:pStyle w:val="Heading2"/>
      </w:pPr>
      <w:bookmarkStart w:id="21" w:name="_The_Objective"/>
      <w:bookmarkEnd w:id="21"/>
      <w:r w:rsidRPr="006D3BC5">
        <w:t xml:space="preserve">The </w:t>
      </w:r>
      <w:r>
        <w:t>Objective</w:t>
      </w:r>
    </w:p>
    <w:p w14:paraId="7BF25035" w14:textId="5A2EC779" w:rsidR="00484A03" w:rsidRPr="00A77472" w:rsidRDefault="00C0464D" w:rsidP="00FA6E49">
      <w:r w:rsidRPr="00A77472">
        <w:t>Include a purpose statement that covers the problem and the key theme around our solution. Restate the client’s needs as determined by reading their RFP or your previous interview process.</w:t>
      </w:r>
    </w:p>
    <w:p w14:paraId="57C0033C" w14:textId="5F1437CE" w:rsidR="00BA1851" w:rsidRPr="006D3BC5" w:rsidRDefault="00BA1851" w:rsidP="00FA6E49">
      <w:r w:rsidRPr="006D3BC5">
        <w:t>Need #1: Briefly restate the primary need of customer for this project</w:t>
      </w:r>
    </w:p>
    <w:p w14:paraId="7C48EDBC" w14:textId="599DDF24" w:rsidR="00BA1851" w:rsidRPr="006D3BC5" w:rsidRDefault="00BA1851" w:rsidP="00FA6E49">
      <w:r w:rsidRPr="006D3BC5">
        <w:t>Need #2: Briefly restate the secondary need of customer for this project</w:t>
      </w:r>
    </w:p>
    <w:p w14:paraId="279358AC" w14:textId="77777777" w:rsidR="00A621E6" w:rsidRDefault="00BA1851" w:rsidP="00A621E6">
      <w:r w:rsidRPr="006D3BC5">
        <w:t>Need #3: Briefly restate the additional needs of customer for this project</w:t>
      </w:r>
    </w:p>
    <w:p w14:paraId="3489D0D8" w14:textId="77777777" w:rsidR="00A621E6" w:rsidRDefault="00A621E6" w:rsidP="00A621E6"/>
    <w:p w14:paraId="7294C641" w14:textId="5ABD8AFC" w:rsidR="004330A7" w:rsidRPr="006D3BC5" w:rsidRDefault="004330A7" w:rsidP="00A621E6">
      <w:pPr>
        <w:pStyle w:val="Heading2"/>
      </w:pPr>
      <w:bookmarkStart w:id="22" w:name="_The_Opportunity"/>
      <w:bookmarkEnd w:id="22"/>
      <w:r w:rsidRPr="006D3BC5">
        <w:t>The Opportunity</w:t>
      </w:r>
    </w:p>
    <w:p w14:paraId="508698C8" w14:textId="77777777" w:rsidR="004330A7" w:rsidRPr="006D3BC5" w:rsidRDefault="004330A7" w:rsidP="006D3BC5">
      <w:r w:rsidRPr="006D3BC5">
        <w:t>Include major points and identify the opportunity. Restate the client’s project goals you identified previously (such as via RFP, interview, etc.)</w:t>
      </w:r>
    </w:p>
    <w:p w14:paraId="56A02385" w14:textId="77777777" w:rsidR="004330A7" w:rsidRPr="006D3BC5" w:rsidRDefault="000420A3" w:rsidP="006D3BC5">
      <w:sdt>
        <w:sdtPr>
          <w:alias w:val="Goal #1:"/>
          <w:tag w:val="Goal #1:"/>
          <w:id w:val="1034073029"/>
          <w:placeholder>
            <w:docPart w:val="B8160B01F44BBE4D99070DD66D2BCC38"/>
          </w:placeholder>
          <w:temporary/>
          <w:showingPlcHdr/>
          <w15:appearance w15:val="hidden"/>
        </w:sdtPr>
        <w:sdtEndPr/>
        <w:sdtContent>
          <w:r w:rsidR="004330A7" w:rsidRPr="006D3BC5">
            <w:t>Goal #1:</w:t>
          </w:r>
        </w:sdtContent>
      </w:sdt>
      <w:r w:rsidR="004330A7" w:rsidRPr="006D3BC5">
        <w:t xml:space="preserve"> Briefly state the primary goal for this project</w:t>
      </w:r>
    </w:p>
    <w:p w14:paraId="587F909D" w14:textId="77777777" w:rsidR="004330A7" w:rsidRPr="006D3BC5" w:rsidRDefault="000420A3" w:rsidP="006D3BC5">
      <w:sdt>
        <w:sdtPr>
          <w:alias w:val="Goal #2:"/>
          <w:tag w:val="Goal #2:"/>
          <w:id w:val="173073365"/>
          <w:placeholder>
            <w:docPart w:val="018E705D9F58BF4ABA03F8ED711FAD15"/>
          </w:placeholder>
          <w:temporary/>
          <w:showingPlcHdr/>
          <w15:appearance w15:val="hidden"/>
        </w:sdtPr>
        <w:sdtEndPr/>
        <w:sdtContent>
          <w:r w:rsidR="004330A7" w:rsidRPr="006D3BC5">
            <w:t>Goal #2:</w:t>
          </w:r>
        </w:sdtContent>
      </w:sdt>
      <w:r w:rsidR="004330A7" w:rsidRPr="006D3BC5">
        <w:t xml:space="preserve"> Briefly state the secondary goal for this project</w:t>
      </w:r>
    </w:p>
    <w:p w14:paraId="662AE4E4" w14:textId="77777777" w:rsidR="00A0311F" w:rsidRDefault="000420A3" w:rsidP="00A0311F">
      <w:sdt>
        <w:sdtPr>
          <w:alias w:val="Goal #3:"/>
          <w:tag w:val="Goal #3:"/>
          <w:id w:val="1581246031"/>
          <w:placeholder>
            <w:docPart w:val="FF115282ECF98F49A270AC2370AA5DDF"/>
          </w:placeholder>
          <w:temporary/>
          <w:showingPlcHdr/>
          <w15:appearance w15:val="hidden"/>
        </w:sdtPr>
        <w:sdtEndPr/>
        <w:sdtContent>
          <w:r w:rsidR="004330A7" w:rsidRPr="006D3BC5">
            <w:t>Goal #3:</w:t>
          </w:r>
        </w:sdtContent>
      </w:sdt>
      <w:r w:rsidR="004330A7" w:rsidRPr="006D3BC5">
        <w:t xml:space="preserve"> Briefly state the other goals for this project</w:t>
      </w:r>
      <w:bookmarkStart w:id="23" w:name="_Toc528103643"/>
      <w:bookmarkStart w:id="24" w:name="_Toc528116032"/>
    </w:p>
    <w:p w14:paraId="745B03B6" w14:textId="77777777" w:rsidR="00A0311F" w:rsidRDefault="00A0311F" w:rsidP="00A0311F"/>
    <w:p w14:paraId="40941696" w14:textId="169BDC31" w:rsidR="00484A03" w:rsidRPr="006D3BC5" w:rsidRDefault="00484A03" w:rsidP="00A0311F">
      <w:pPr>
        <w:pStyle w:val="Heading2"/>
      </w:pPr>
      <w:bookmarkStart w:id="25" w:name="_The_Requirements"/>
      <w:bookmarkEnd w:id="25"/>
      <w:r w:rsidRPr="006D3BC5">
        <w:t>The Requirements</w:t>
      </w:r>
      <w:bookmarkEnd w:id="23"/>
      <w:bookmarkEnd w:id="24"/>
    </w:p>
    <w:p w14:paraId="0C33563B" w14:textId="77777777" w:rsidR="00484A03" w:rsidRPr="006D3BC5" w:rsidRDefault="00484A03" w:rsidP="006D3BC5">
      <w:r w:rsidRPr="006D3BC5">
        <w:t>The new system must include the following:</w:t>
      </w:r>
    </w:p>
    <w:p w14:paraId="287FD1D4" w14:textId="77777777" w:rsidR="00484A03" w:rsidRPr="006D3BC5" w:rsidRDefault="00484A03" w:rsidP="006D3BC5">
      <w:r w:rsidRPr="006D3BC5">
        <w:t>Requirement #1: Briefly state the primary requirement for this project</w:t>
      </w:r>
    </w:p>
    <w:p w14:paraId="4AA174ED" w14:textId="77777777" w:rsidR="00484A03" w:rsidRPr="006D3BC5" w:rsidRDefault="00484A03" w:rsidP="006D3BC5">
      <w:r w:rsidRPr="006D3BC5">
        <w:t>Requirement #2: Briefly state the secondary requirement for this project</w:t>
      </w:r>
    </w:p>
    <w:p w14:paraId="742489A5" w14:textId="77777777" w:rsidR="00A0311F" w:rsidRDefault="00484A03" w:rsidP="00A0311F">
      <w:r w:rsidRPr="006D3BC5">
        <w:t>Requirement #3: Briefly state the other requirements for this project</w:t>
      </w:r>
      <w:bookmarkStart w:id="26" w:name="_Toc528116033"/>
    </w:p>
    <w:p w14:paraId="6EBC6847" w14:textId="77777777" w:rsidR="00A0311F" w:rsidRDefault="00A0311F" w:rsidP="00A0311F"/>
    <w:p w14:paraId="02267849" w14:textId="38C167EB" w:rsidR="00484A03" w:rsidRPr="006D3BC5" w:rsidRDefault="00484A03" w:rsidP="00A0311F">
      <w:pPr>
        <w:pStyle w:val="Heading2"/>
      </w:pPr>
      <w:bookmarkStart w:id="27" w:name="_The_Solution"/>
      <w:bookmarkEnd w:id="27"/>
      <w:r w:rsidRPr="006D3BC5">
        <w:t>The Solution</w:t>
      </w:r>
      <w:bookmarkEnd w:id="26"/>
    </w:p>
    <w:p w14:paraId="18E130D5" w14:textId="77777777" w:rsidR="00484A03" w:rsidRPr="006D3BC5" w:rsidRDefault="00484A03" w:rsidP="006D3BC5">
      <w:r w:rsidRPr="006D3BC5">
        <w:t>Summarize what you’re proposing to do and how you’re going to meet the goals. You’ll be able to expand on the details within the ‘Our Proposal’ section.  Include recommendations that lead to your proposed solution.</w:t>
      </w:r>
    </w:p>
    <w:p w14:paraId="121B2A95" w14:textId="77777777" w:rsidR="00484A03" w:rsidRPr="006D3BC5" w:rsidRDefault="000420A3" w:rsidP="006D3BC5">
      <w:sdt>
        <w:sdtPr>
          <w:alias w:val="Recommendation #1:"/>
          <w:tag w:val="Recommendation #1:"/>
          <w:id w:val="1128045340"/>
          <w:placeholder>
            <w:docPart w:val="992FE48C629F3444AE8B35752BE02C3D"/>
          </w:placeholder>
          <w:temporary/>
          <w:showingPlcHdr/>
          <w15:appearance w15:val="hidden"/>
        </w:sdtPr>
        <w:sdtEndPr/>
        <w:sdtContent>
          <w:r w:rsidR="00484A03" w:rsidRPr="006D3BC5">
            <w:t>Recommendation #1:</w:t>
          </w:r>
        </w:sdtContent>
      </w:sdt>
      <w:r w:rsidR="00484A03" w:rsidRPr="006D3BC5">
        <w:t xml:space="preserve"> </w:t>
      </w:r>
      <w:sdt>
        <w:sdtPr>
          <w:alias w:val="Enter Recommendation # 1 statement:"/>
          <w:tag w:val="Enter Recommendation # 1 statement:"/>
          <w:id w:val="955369554"/>
          <w:placeholder>
            <w:docPart w:val="4A78DBBC49CB424DA06D44CA61E6E7E1"/>
          </w:placeholder>
          <w:temporary/>
          <w:showingPlcHdr/>
          <w15:appearance w15:val="hidden"/>
        </w:sdtPr>
        <w:sdtEndPr/>
        <w:sdtContent>
          <w:r w:rsidR="00484A03" w:rsidRPr="006D3BC5">
            <w:t>Recommendation # 1 statement</w:t>
          </w:r>
        </w:sdtContent>
      </w:sdt>
    </w:p>
    <w:p w14:paraId="373D6062" w14:textId="77777777" w:rsidR="00484A03" w:rsidRPr="006D3BC5" w:rsidRDefault="000420A3" w:rsidP="006D3BC5">
      <w:sdt>
        <w:sdtPr>
          <w:alias w:val="Recommendation #2:"/>
          <w:tag w:val="Recommendation #2:"/>
          <w:id w:val="-1346548688"/>
          <w:placeholder>
            <w:docPart w:val="94E7AE5EF8E5CA44AC3F7D2EFEEAD3F2"/>
          </w:placeholder>
          <w:temporary/>
          <w:showingPlcHdr/>
          <w15:appearance w15:val="hidden"/>
        </w:sdtPr>
        <w:sdtEndPr/>
        <w:sdtContent>
          <w:r w:rsidR="00484A03" w:rsidRPr="006D3BC5">
            <w:t>Recommendation #2:</w:t>
          </w:r>
        </w:sdtContent>
      </w:sdt>
      <w:r w:rsidR="00484A03" w:rsidRPr="006D3BC5">
        <w:t xml:space="preserve"> </w:t>
      </w:r>
      <w:sdt>
        <w:sdtPr>
          <w:alias w:val="Enter Recommendation # 2 statement:"/>
          <w:tag w:val="Enter Recommendation # 2 statement:"/>
          <w:id w:val="-1317643469"/>
          <w:placeholder>
            <w:docPart w:val="0030451EE52E8740852EBA79FDAD24E2"/>
          </w:placeholder>
          <w:temporary/>
          <w:showingPlcHdr/>
          <w15:appearance w15:val="hidden"/>
        </w:sdtPr>
        <w:sdtEndPr/>
        <w:sdtContent>
          <w:r w:rsidR="00484A03" w:rsidRPr="006D3BC5">
            <w:t>Recommendation # 2 statement</w:t>
          </w:r>
        </w:sdtContent>
      </w:sdt>
    </w:p>
    <w:p w14:paraId="294A35B7" w14:textId="77777777" w:rsidR="00B50321" w:rsidRDefault="000420A3" w:rsidP="006D3BC5">
      <w:sdt>
        <w:sdtPr>
          <w:alias w:val="Recommendation #3:"/>
          <w:tag w:val="Recommendation #3:"/>
          <w:id w:val="375286317"/>
          <w:placeholder>
            <w:docPart w:val="A18EAE15A12EF24A89C0FCCC552C7735"/>
          </w:placeholder>
          <w:temporary/>
          <w:showingPlcHdr/>
          <w15:appearance w15:val="hidden"/>
        </w:sdtPr>
        <w:sdtEndPr/>
        <w:sdtContent>
          <w:r w:rsidR="00484A03" w:rsidRPr="006D3BC5">
            <w:t>Recommendation #3:</w:t>
          </w:r>
        </w:sdtContent>
      </w:sdt>
      <w:r w:rsidR="00484A03" w:rsidRPr="006D3BC5">
        <w:t xml:space="preserve"> </w:t>
      </w:r>
      <w:sdt>
        <w:sdtPr>
          <w:alias w:val="Enter Recommendation # 3 statement:"/>
          <w:tag w:val="Enter Recommendation # 3 statement:"/>
          <w:id w:val="791490193"/>
          <w:temporary/>
          <w:showingPlcHdr/>
          <w15:appearance w15:val="hidden"/>
        </w:sdtPr>
        <w:sdtEndPr/>
        <w:sdtContent>
          <w:r w:rsidR="00484A03" w:rsidRPr="006D3BC5">
            <w:t>Recommendation # 3 statement</w:t>
          </w:r>
        </w:sdtContent>
      </w:sdt>
    </w:p>
    <w:p w14:paraId="48A769AA" w14:textId="1EFB635C" w:rsidR="00484A03" w:rsidRPr="006D3BC5" w:rsidRDefault="00484A03" w:rsidP="006D3BC5">
      <w:r w:rsidRPr="006D3BC5">
        <w:br w:type="page"/>
      </w:r>
    </w:p>
    <w:p w14:paraId="759C485F" w14:textId="77777777" w:rsidR="00EA4135" w:rsidRPr="001568AC" w:rsidRDefault="00D94380" w:rsidP="001568AC">
      <w:pPr>
        <w:pStyle w:val="Heading1"/>
      </w:pPr>
      <w:bookmarkStart w:id="28" w:name="_Our_Proposal"/>
      <w:bookmarkEnd w:id="28"/>
      <w:r w:rsidRPr="001568AC">
        <w:lastRenderedPageBreak/>
        <w:t>Our Proposal</w:t>
      </w:r>
    </w:p>
    <w:p w14:paraId="25410145" w14:textId="7080EA43" w:rsidR="00185132" w:rsidRDefault="00185132" w:rsidP="005B2E28">
      <w:pPr>
        <w:rPr>
          <w:lang w:eastAsia="ja-JP"/>
        </w:rPr>
      </w:pPr>
      <w:r w:rsidRPr="001E57BE">
        <w:rPr>
          <w:lang w:eastAsia="ja-JP"/>
        </w:rPr>
        <w:t>Provide background information, including a brief background on your company and your understanding of the client’s needs and specific issues to be addressed. You may also choose to include the results of any related research, project history, and additional factors that impact the client’s needs, such as socio-economic trends or impending regulations.</w:t>
      </w:r>
    </w:p>
    <w:p w14:paraId="1CA7F6E4" w14:textId="77777777" w:rsidR="00EA4135" w:rsidRPr="001E57BE" w:rsidRDefault="00EA4135" w:rsidP="005B2E28">
      <w:pPr>
        <w:rPr>
          <w:lang w:eastAsia="ja-JP"/>
        </w:rPr>
      </w:pPr>
    </w:p>
    <w:p w14:paraId="7C463A59" w14:textId="77777777" w:rsidR="00EA4135" w:rsidRDefault="00185132" w:rsidP="005B2E28">
      <w:pPr>
        <w:rPr>
          <w:lang w:eastAsia="ja-JP"/>
        </w:rPr>
      </w:pPr>
      <w:r w:rsidRPr="001E57BE">
        <w:rPr>
          <w:lang w:eastAsia="ja-JP"/>
        </w:rPr>
        <w:t>Show your understanding of the benefits the client can expect. For example, describe the risks--what might be lost--if appropriate action is not taken and compare this to the benefits they can achieve with a positive course of action. If applicable, identify potential areas of concern for the client and how you can address them. Such items may be fundamental issues that appear trivial but are often overlooked by competing proposals.</w:t>
      </w:r>
      <w:r w:rsidR="00904630">
        <w:rPr>
          <w:lang w:eastAsia="ja-JP"/>
        </w:rPr>
        <w:t xml:space="preserve"> </w:t>
      </w:r>
      <w:r w:rsidRPr="001E57BE">
        <w:rPr>
          <w:lang w:eastAsia="ja-JP"/>
        </w:rPr>
        <w:t>Describe how your capabilities and proposed solution align with the client’s goals for the project, including how your qualifications can uniquely address the current opportunity.</w:t>
      </w:r>
      <w:bookmarkStart w:id="29" w:name="_Toc528103646"/>
      <w:bookmarkStart w:id="30" w:name="_Toc528116035"/>
      <w:r w:rsidR="005B2E28">
        <w:rPr>
          <w:lang w:eastAsia="ja-JP"/>
        </w:rPr>
        <w:br/>
      </w:r>
    </w:p>
    <w:p w14:paraId="46C85756" w14:textId="2D395BA6" w:rsidR="00185132" w:rsidRPr="001568AC" w:rsidRDefault="00185132" w:rsidP="001568AC">
      <w:pPr>
        <w:pStyle w:val="Heading2"/>
      </w:pPr>
      <w:bookmarkStart w:id="31" w:name="_Assumptions"/>
      <w:bookmarkEnd w:id="31"/>
      <w:r w:rsidRPr="001568AC">
        <w:t>Assumptions</w:t>
      </w:r>
      <w:bookmarkEnd w:id="29"/>
      <w:bookmarkEnd w:id="30"/>
    </w:p>
    <w:p w14:paraId="5DE2D54A" w14:textId="77777777" w:rsidR="00EA4135" w:rsidRDefault="00185132" w:rsidP="00A3131F">
      <w:pPr>
        <w:rPr>
          <w:lang w:eastAsia="ja-JP"/>
        </w:rPr>
      </w:pPr>
      <w:r w:rsidRPr="001E57BE">
        <w:rPr>
          <w:lang w:eastAsia="ja-JP"/>
        </w:rPr>
        <w:t xml:space="preserve">List any assumptions made in the creation of this proposal that could affect the price should they be </w:t>
      </w:r>
      <w:r w:rsidRPr="002109C6">
        <w:t>incorrect</w:t>
      </w:r>
      <w:r w:rsidRPr="001E57BE">
        <w:rPr>
          <w:lang w:eastAsia="ja-JP"/>
        </w:rPr>
        <w:t>.</w:t>
      </w:r>
    </w:p>
    <w:p w14:paraId="1C503B4D" w14:textId="77777777" w:rsidR="00EA4135" w:rsidRDefault="00EA4135" w:rsidP="00A3131F">
      <w:pPr>
        <w:rPr>
          <w:lang w:eastAsia="ja-JP"/>
        </w:rPr>
      </w:pPr>
    </w:p>
    <w:p w14:paraId="7DAA73E8" w14:textId="621D6247" w:rsidR="00666AC2" w:rsidRPr="00AA05AB" w:rsidRDefault="00666AC2" w:rsidP="00AA05AB">
      <w:pPr>
        <w:pStyle w:val="Heading2"/>
      </w:pPr>
      <w:bookmarkStart w:id="32" w:name="_Project_Deliverables"/>
      <w:bookmarkEnd w:id="32"/>
      <w:r w:rsidRPr="00AA05AB">
        <w:t>Project Deliverables</w:t>
      </w:r>
    </w:p>
    <w:p w14:paraId="00AB1DE3" w14:textId="0F2D81BF" w:rsidR="00185132" w:rsidRPr="001E57BE" w:rsidRDefault="000420A3" w:rsidP="00A3131F">
      <w:pPr>
        <w:rPr>
          <w:rFonts w:eastAsia="Meiryo" w:cs="Times New Roman"/>
          <w:lang w:eastAsia="ja-JP"/>
        </w:rPr>
      </w:pPr>
      <w:sdt>
        <w:sdtPr>
          <w:rPr>
            <w:rFonts w:eastAsia="Meiryo" w:cs="Times New Roman"/>
            <w:lang w:eastAsia="ja-JP"/>
          </w:rPr>
          <w:alias w:val="Enter description:"/>
          <w:tag w:val="Enter description:"/>
          <w:id w:val="-1933585156"/>
          <w:temporary/>
          <w:showingPlcHdr/>
          <w15:appearance w15:val="hidden"/>
        </w:sdtPr>
        <w:sdtEndPr/>
        <w:sdtContent>
          <w:r w:rsidR="00185132" w:rsidRPr="00666AC2">
            <w:t>Following is a complete list of all project deliverables:</w:t>
          </w:r>
        </w:sdtContent>
      </w:sdt>
    </w:p>
    <w:tbl>
      <w:tblPr>
        <w:tblStyle w:val="TableGrid"/>
        <w:tblW w:w="0" w:type="auto"/>
        <w:tblLook w:val="04A0" w:firstRow="1" w:lastRow="0" w:firstColumn="1" w:lastColumn="0" w:noHBand="0" w:noVBand="1"/>
      </w:tblPr>
      <w:tblGrid>
        <w:gridCol w:w="5035"/>
        <w:gridCol w:w="5035"/>
      </w:tblGrid>
      <w:tr w:rsidR="009530FF" w14:paraId="5DC903DB" w14:textId="77777777" w:rsidTr="00704BD1">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72AE1ED" w14:textId="0225677F" w:rsidR="009530FF" w:rsidRDefault="00704BD1" w:rsidP="00704BD1">
            <w:pPr>
              <w:pStyle w:val="TableHeadlinesWhite"/>
            </w:pPr>
            <w:bookmarkStart w:id="33" w:name="_Toc528103648"/>
            <w:bookmarkStart w:id="34" w:name="_Toc528116037"/>
            <w:r>
              <w:t>Deliverable</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632A032F" w14:textId="7000165A" w:rsidR="009530FF" w:rsidRDefault="00704BD1" w:rsidP="00704BD1">
            <w:pPr>
              <w:pStyle w:val="TableHeadlinesWhite"/>
            </w:pPr>
            <w:r>
              <w:t>Description</w:t>
            </w:r>
          </w:p>
        </w:tc>
      </w:tr>
      <w:tr w:rsidR="009530FF" w14:paraId="27602CAA"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A5C3FA" w14:textId="6C776B45" w:rsidR="009530FF" w:rsidRDefault="00CE5BE7" w:rsidP="00CE5BE7">
            <w:pPr>
              <w:pStyle w:val="TableGrayNormal"/>
            </w:pPr>
            <w:r>
              <w:t>Deliverable #1</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95BF204" w14:textId="67B2AFD9" w:rsidR="009530FF" w:rsidRDefault="00467A09" w:rsidP="00CE5BE7">
            <w:pPr>
              <w:pStyle w:val="TableGrayNormal"/>
            </w:pPr>
            <w:r>
              <w:t>Brief Description</w:t>
            </w:r>
          </w:p>
        </w:tc>
      </w:tr>
      <w:tr w:rsidR="009530FF" w14:paraId="704B5278"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9E4BDA" w14:textId="6DF8DB66" w:rsidR="009530FF" w:rsidRDefault="00467A09" w:rsidP="00CE5BE7">
            <w:pPr>
              <w:pStyle w:val="TableGrayNormal"/>
            </w:pPr>
            <w:r>
              <w:t>Deliverable #2</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6D0B8B8" w14:textId="4D10FDE2" w:rsidR="009530FF" w:rsidRDefault="00467A09" w:rsidP="00CE5BE7">
            <w:pPr>
              <w:pStyle w:val="TableGrayNormal"/>
            </w:pPr>
            <w:r>
              <w:t>Brief Description</w:t>
            </w:r>
          </w:p>
        </w:tc>
      </w:tr>
      <w:tr w:rsidR="009530FF" w14:paraId="046AB013"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A7A774" w14:textId="1EC787D5" w:rsidR="009530FF" w:rsidRDefault="00467A09" w:rsidP="00CE5BE7">
            <w:pPr>
              <w:pStyle w:val="TableGrayNormal"/>
            </w:pPr>
            <w:r>
              <w:t>Deliverable #3</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CFC94E" w14:textId="1FE8B014" w:rsidR="009530FF" w:rsidRDefault="00467A09" w:rsidP="00CE5BE7">
            <w:pPr>
              <w:pStyle w:val="TableGrayNormal"/>
            </w:pPr>
            <w:r>
              <w:t>Brief Description</w:t>
            </w:r>
          </w:p>
        </w:tc>
      </w:tr>
    </w:tbl>
    <w:p w14:paraId="08F49907" w14:textId="77777777" w:rsidR="00EA4135" w:rsidRDefault="00EA4135" w:rsidP="002109C6">
      <w:pPr>
        <w:pStyle w:val="Heading2"/>
      </w:pPr>
    </w:p>
    <w:p w14:paraId="45866BE5" w14:textId="4CFFB5F7" w:rsidR="00185132" w:rsidRPr="00C4091D" w:rsidRDefault="00185132" w:rsidP="002109C6">
      <w:pPr>
        <w:pStyle w:val="Heading2"/>
      </w:pPr>
      <w:bookmarkStart w:id="35" w:name="_Owner_Furnished_Equipment"/>
      <w:bookmarkEnd w:id="35"/>
      <w:r w:rsidRPr="00C4091D">
        <w:t>Owner Furnished Equipment</w:t>
      </w:r>
      <w:bookmarkEnd w:id="33"/>
      <w:bookmarkEnd w:id="34"/>
    </w:p>
    <w:p w14:paraId="50E6054F" w14:textId="111AA62F" w:rsidR="00185132" w:rsidRPr="001E57BE" w:rsidRDefault="000420A3" w:rsidP="002109C6">
      <w:pPr>
        <w:rPr>
          <w:lang w:eastAsia="ja-JP"/>
        </w:rPr>
      </w:pPr>
      <w:sdt>
        <w:sdtPr>
          <w:rPr>
            <w:lang w:eastAsia="ja-JP"/>
          </w:rPr>
          <w:alias w:val="Enter description:"/>
          <w:tag w:val="Enter description:"/>
          <w:id w:val="111255350"/>
          <w:temporary/>
          <w:showingPlcHdr/>
          <w15:appearance w15:val="hidden"/>
        </w:sdtPr>
        <w:sdtEndPr/>
        <w:sdtContent>
          <w:r w:rsidR="00185132" w:rsidRPr="001E57BE">
            <w:rPr>
              <w:lang w:eastAsia="ja-JP"/>
            </w:rPr>
            <w:t>The following materials are to be supplied by</w:t>
          </w:r>
        </w:sdtContent>
      </w:sdt>
      <w:r w:rsidR="00185132" w:rsidRPr="001E57BE">
        <w:rPr>
          <w:lang w:eastAsia="ja-JP"/>
        </w:rPr>
        <w:t xml:space="preserve"> </w:t>
      </w:r>
      <w:sdt>
        <w:sdtPr>
          <w:rPr>
            <w:lang w:eastAsia="ja-JP"/>
          </w:rPr>
          <w:alias w:val="Client Name:"/>
          <w:tag w:val="Client Name:"/>
          <w:id w:val="682790320"/>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08265B" w:rsidRPr="001E57BE">
            <w:rPr>
              <w:lang w:eastAsia="ja-JP"/>
            </w:rPr>
            <w:t>Client Name Here</w:t>
          </w:r>
        </w:sdtContent>
      </w:sdt>
      <w:r w:rsidR="00185132" w:rsidRPr="001E57BE">
        <w:rPr>
          <w:lang w:eastAsia="ja-JP"/>
        </w:rPr>
        <w:t xml:space="preserve"> </w:t>
      </w:r>
      <w:sdt>
        <w:sdtPr>
          <w:rPr>
            <w:lang w:eastAsia="ja-JP"/>
          </w:rPr>
          <w:alias w:val="Enter description:"/>
          <w:tag w:val="Enter description:"/>
          <w:id w:val="647105475"/>
          <w:temporary/>
          <w:showingPlcHdr/>
          <w15:appearance w15:val="hidden"/>
        </w:sdtPr>
        <w:sdtEndPr/>
        <w:sdtContent>
          <w:r w:rsidR="00185132" w:rsidRPr="001E57BE">
            <w:rPr>
              <w:lang w:eastAsia="ja-JP"/>
            </w:rPr>
            <w:t>for this project. For</w:t>
          </w:r>
        </w:sdtContent>
      </w:sdt>
      <w:r w:rsidR="00185132" w:rsidRPr="001E57BE">
        <w:rPr>
          <w:lang w:eastAsia="ja-JP"/>
        </w:rPr>
        <w:t xml:space="preserve"> </w:t>
      </w:r>
      <w:sdt>
        <w:sdtPr>
          <w:rPr>
            <w:lang w:eastAsia="ja-JP"/>
          </w:rPr>
          <w:alias w:val="Your Company Name:"/>
          <w:tag w:val="Your Company Name:"/>
          <w:id w:val="-246501799"/>
          <w:dataBinding w:prefixMappings="xmlns:ns0='http://schemas.openxmlformats.org/officeDocument/2006/extended-properties' " w:xpath="/ns0:Properties[1]/ns0:Company[1]" w:storeItemID="{6668398D-A668-4E3E-A5EB-62B293D839F1}"/>
          <w15:appearance w15:val="hidden"/>
          <w:text/>
        </w:sdtPr>
        <w:sdtEndPr/>
        <w:sdtContent>
          <w:r w:rsidR="00D715E9">
            <w:rPr>
              <w:lang w:eastAsia="ja-JP"/>
            </w:rPr>
            <w:t>Your Company</w:t>
          </w:r>
        </w:sdtContent>
      </w:sdt>
      <w:r w:rsidR="00185132" w:rsidRPr="001E57BE">
        <w:rPr>
          <w:lang w:eastAsia="ja-JP"/>
        </w:rPr>
        <w:t xml:space="preserve"> </w:t>
      </w:r>
      <w:sdt>
        <w:sdtPr>
          <w:rPr>
            <w:lang w:eastAsia="ja-JP"/>
          </w:rPr>
          <w:alias w:val="Enter description:"/>
          <w:tag w:val="Enter description:"/>
          <w:id w:val="-1097096917"/>
          <w:temporary/>
          <w:showingPlcHdr/>
          <w15:appearance w15:val="hidden"/>
        </w:sdtPr>
        <w:sdtEndPr/>
        <w:sdtContent>
          <w:r w:rsidR="00185132" w:rsidRPr="001E57BE">
            <w:rPr>
              <w:lang w:eastAsia="ja-JP"/>
            </w:rPr>
            <w:t>to meet project milestones, this material must be supplied on schedule. The due dates included in the following table represent our best guess based on current proposed project dates:</w:t>
          </w:r>
        </w:sdtContent>
      </w:sdt>
      <w:r w:rsidR="00CD63D3">
        <w:rPr>
          <w:lang w:eastAsia="ja-JP"/>
        </w:rPr>
        <w:t>$$</w:t>
      </w:r>
    </w:p>
    <w:tbl>
      <w:tblPr>
        <w:tblStyle w:val="TableGrid"/>
        <w:tblW w:w="0" w:type="auto"/>
        <w:tblLook w:val="04A0" w:firstRow="1" w:lastRow="0" w:firstColumn="1" w:lastColumn="0" w:noHBand="0" w:noVBand="1"/>
      </w:tblPr>
      <w:tblGrid>
        <w:gridCol w:w="7825"/>
        <w:gridCol w:w="2245"/>
      </w:tblGrid>
      <w:tr w:rsidR="00951577" w14:paraId="50232F0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870DE52" w14:textId="6F78C168" w:rsidR="00951577" w:rsidRDefault="00951577" w:rsidP="00951577">
            <w:pPr>
              <w:pStyle w:val="TableHeadlinesWhite"/>
            </w:pPr>
            <w:r>
              <w:t>Equipment to be supplied by Client Name Here</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3D0DA942" w14:textId="06A0A55A" w:rsidR="00951577" w:rsidRDefault="00951577" w:rsidP="00951577">
            <w:pPr>
              <w:pStyle w:val="TableHeadlinesWhite"/>
            </w:pPr>
            <w:r>
              <w:t>Due Date*</w:t>
            </w:r>
          </w:p>
        </w:tc>
      </w:tr>
      <w:tr w:rsidR="00951577" w14:paraId="71EA42BB"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D00884" w14:textId="3E1CB881" w:rsidR="00951577" w:rsidRDefault="00951577" w:rsidP="00951577">
            <w:pPr>
              <w:pStyle w:val="TableGrayNormal"/>
            </w:pPr>
            <w:r>
              <w:t>Item #1</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7E39C26" w14:textId="18DC12A9" w:rsidR="00951577" w:rsidRDefault="00951577" w:rsidP="00951577">
            <w:pPr>
              <w:pStyle w:val="TableGrayNormal"/>
            </w:pPr>
            <w:r>
              <w:t>00/00/00</w:t>
            </w:r>
          </w:p>
        </w:tc>
      </w:tr>
      <w:tr w:rsidR="00951577" w14:paraId="7A9FE19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0EF38C" w14:textId="5B9F4D12" w:rsidR="00951577" w:rsidRDefault="00951577" w:rsidP="00951577">
            <w:pPr>
              <w:pStyle w:val="TableGrayNormal"/>
            </w:pPr>
            <w:r>
              <w:t>Item #2</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A22631" w14:textId="071A67F8" w:rsidR="00951577" w:rsidRDefault="00951577" w:rsidP="00951577">
            <w:pPr>
              <w:pStyle w:val="TableGrayNormal"/>
            </w:pPr>
            <w:r>
              <w:t>00/00/00</w:t>
            </w:r>
          </w:p>
        </w:tc>
      </w:tr>
      <w:tr w:rsidR="00951577" w14:paraId="74AA985D"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9E5C1C" w14:textId="41669E84" w:rsidR="00951577" w:rsidRDefault="00951577" w:rsidP="00951577">
            <w:pPr>
              <w:pStyle w:val="TableGrayNormal"/>
            </w:pPr>
            <w:r>
              <w:t>Item #3</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407A8E" w14:textId="1B1354EF" w:rsidR="00951577" w:rsidRDefault="00951577" w:rsidP="00951577">
            <w:pPr>
              <w:pStyle w:val="TableGrayNormal"/>
            </w:pPr>
            <w:r>
              <w:t>00/00/00</w:t>
            </w:r>
          </w:p>
        </w:tc>
      </w:tr>
    </w:tbl>
    <w:p w14:paraId="3F8A3B99" w14:textId="77777777" w:rsidR="00EA4135" w:rsidRDefault="00EA4135" w:rsidP="00E3202D">
      <w:pPr>
        <w:pStyle w:val="Italic"/>
      </w:pPr>
    </w:p>
    <w:p w14:paraId="3EE2D414" w14:textId="2A9F6248" w:rsidR="00460743" w:rsidRDefault="000420A3" w:rsidP="00E3202D">
      <w:pPr>
        <w:pStyle w:val="Italic"/>
      </w:pPr>
      <w:sdt>
        <w:sdtPr>
          <w:alias w:val="Enter description:"/>
          <w:tag w:val="Enter description:"/>
          <w:id w:val="-1065866122"/>
          <w:temporary/>
          <w:showingPlcHdr/>
          <w15:appearance w15:val="hidden"/>
        </w:sdtPr>
        <w:sdtEndPr/>
        <w:sdtContent>
          <w:r w:rsidR="00185132" w:rsidRPr="00904630">
            <w:t>*We cannot be responsible for cost overruns caused by client’s failure to deliver materials by agreed-upon due dates.</w:t>
          </w:r>
        </w:sdtContent>
      </w:sdt>
    </w:p>
    <w:p w14:paraId="317F73BD" w14:textId="1EEEDD8E" w:rsidR="00185132" w:rsidRPr="00904630" w:rsidRDefault="00185132" w:rsidP="00E3202D">
      <w:pPr>
        <w:pStyle w:val="Italic"/>
      </w:pPr>
      <w:r w:rsidRPr="00904630">
        <w:br w:type="page"/>
      </w:r>
    </w:p>
    <w:p w14:paraId="7E3F32B8" w14:textId="77777777" w:rsidR="00404C27" w:rsidRDefault="00404C27" w:rsidP="00404C27">
      <w:pPr>
        <w:pStyle w:val="Heading1"/>
        <w:rPr>
          <w:rFonts w:eastAsia="Meiryo"/>
          <w:lang w:eastAsia="ja-JP"/>
        </w:rPr>
      </w:pPr>
      <w:bookmarkStart w:id="36" w:name="_Pricing"/>
      <w:bookmarkStart w:id="37" w:name="_Toc528103654"/>
      <w:bookmarkEnd w:id="36"/>
      <w:r>
        <w:rPr>
          <w:rFonts w:eastAsia="Meiryo"/>
          <w:lang w:eastAsia="ja-JP"/>
        </w:rPr>
        <w:lastRenderedPageBreak/>
        <w:t>Pricing</w:t>
      </w:r>
    </w:p>
    <w:p w14:paraId="580841FF" w14:textId="5989C5BD" w:rsidR="004F165F" w:rsidRPr="000F646E" w:rsidRDefault="004F165F" w:rsidP="00404C27">
      <w:pPr>
        <w:rPr>
          <w:lang w:eastAsia="ja-JP"/>
        </w:rPr>
      </w:pPr>
      <w:r w:rsidRPr="000F646E">
        <w:rPr>
          <w:lang w:eastAsia="ja-JP"/>
        </w:rPr>
        <w:t xml:space="preserve">The following quote details the pricing for the equipment and services outlined in this proposal and is valid for 30 </w:t>
      </w:r>
      <w:sdt>
        <w:sdtPr>
          <w:rPr>
            <w:lang w:eastAsia="ja-JP"/>
          </w:rPr>
          <w:alias w:val="days:"/>
          <w:tag w:val="days:"/>
          <w:id w:val="-1462802364"/>
          <w:temporary/>
          <w:showingPlcHdr/>
          <w15:appearance w15:val="hidden"/>
        </w:sdtPr>
        <w:sdtEndPr/>
        <w:sdtContent>
          <w:r w:rsidRPr="000F646E">
            <w:rPr>
              <w:lang w:eastAsia="ja-JP"/>
            </w:rPr>
            <w:t>days</w:t>
          </w:r>
        </w:sdtContent>
      </w:sdt>
      <w:r w:rsidR="008E5ED9">
        <w:rPr>
          <w:lang w:eastAsia="ja-JP"/>
        </w:rPr>
        <w:t>.</w:t>
      </w:r>
    </w:p>
    <w:p w14:paraId="224C054A" w14:textId="77777777" w:rsidR="002561A3" w:rsidRDefault="002561A3" w:rsidP="00005C95">
      <w:pPr>
        <w:pStyle w:val="Heading2"/>
      </w:pPr>
      <w:bookmarkStart w:id="38" w:name="_HTS_Quote"/>
      <w:bookmarkStart w:id="39" w:name="_Toc528103650"/>
      <w:bookmarkStart w:id="40" w:name="_Toc528116039"/>
      <w:bookmarkEnd w:id="38"/>
    </w:p>
    <w:p w14:paraId="4FD8C800" w14:textId="2121A1E1" w:rsidR="004F165F" w:rsidRPr="00C4091D" w:rsidRDefault="004F165F" w:rsidP="00005C95">
      <w:pPr>
        <w:pStyle w:val="Heading2"/>
      </w:pPr>
      <w:r w:rsidRPr="00C4091D">
        <w:t>HTS Quote</w:t>
      </w:r>
      <w:bookmarkEnd w:id="39"/>
      <w:bookmarkEnd w:id="40"/>
    </w:p>
    <w:p w14:paraId="4A7D90AD" w14:textId="32973409" w:rsidR="004F165F" w:rsidRPr="00681B7C" w:rsidRDefault="000F646E" w:rsidP="00FC62FF">
      <w:pPr>
        <w:rPr>
          <w:lang w:eastAsia="ja-JP"/>
        </w:rPr>
      </w:pPr>
      <w:r w:rsidRPr="00681B7C">
        <w:rPr>
          <w:b/>
          <w:noProof/>
          <w:color w:val="2F5496"/>
          <w:sz w:val="28"/>
          <w:szCs w:val="28"/>
        </w:rPr>
        <w:drawing>
          <wp:anchor distT="0" distB="0" distL="114300" distR="114300" simplePos="0" relativeHeight="251704320" behindDoc="0" locked="0" layoutInCell="1" allowOverlap="1" wp14:anchorId="719F0669" wp14:editId="6EBBC5EE">
            <wp:simplePos x="0" y="0"/>
            <wp:positionH relativeFrom="column">
              <wp:posOffset>-28575</wp:posOffset>
            </wp:positionH>
            <wp:positionV relativeFrom="paragraph">
              <wp:posOffset>199925</wp:posOffset>
            </wp:positionV>
            <wp:extent cx="6019800" cy="6101715"/>
            <wp:effectExtent l="0" t="0" r="0" b="0"/>
            <wp:wrapNone/>
            <wp:docPr id="25" name="Picture 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ple HTS Order Capture.PNG"/>
                    <pic:cNvPicPr/>
                  </pic:nvPicPr>
                  <pic:blipFill>
                    <a:blip r:embed="rId20"/>
                    <a:stretch>
                      <a:fillRect/>
                    </a:stretch>
                  </pic:blipFill>
                  <pic:spPr>
                    <a:xfrm>
                      <a:off x="0" y="0"/>
                      <a:ext cx="6019800" cy="6101715"/>
                    </a:xfrm>
                    <a:prstGeom prst="rect">
                      <a:avLst/>
                    </a:prstGeom>
                  </pic:spPr>
                </pic:pic>
              </a:graphicData>
            </a:graphic>
            <wp14:sizeRelH relativeFrom="margin">
              <wp14:pctWidth>0</wp14:pctWidth>
            </wp14:sizeRelH>
            <wp14:sizeRelV relativeFrom="margin">
              <wp14:pctHeight>0</wp14:pctHeight>
            </wp14:sizeRelV>
          </wp:anchor>
        </w:drawing>
      </w:r>
      <w:r w:rsidR="004F165F" w:rsidRPr="00681B7C">
        <w:rPr>
          <w:lang w:eastAsia="ja-JP"/>
        </w:rPr>
        <w:br w:type="page"/>
      </w:r>
    </w:p>
    <w:p w14:paraId="75E0A4A9" w14:textId="77777777" w:rsidR="008E2B28" w:rsidRDefault="00AE7864" w:rsidP="001072D6">
      <w:r w:rsidRPr="00681B7C">
        <w:rPr>
          <w:noProof/>
        </w:rPr>
        <w:lastRenderedPageBreak/>
        <w:drawing>
          <wp:inline distT="0" distB="0" distL="0" distR="0" wp14:anchorId="4B9779E0" wp14:editId="09968672">
            <wp:extent cx="6400800" cy="38039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ush green field&#10;&#10;Description generated with very high confidence">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803904"/>
                    </a:xfrm>
                    <a:prstGeom prst="rect">
                      <a:avLst/>
                    </a:prstGeom>
                  </pic:spPr>
                </pic:pic>
              </a:graphicData>
            </a:graphic>
          </wp:inline>
        </w:drawing>
      </w:r>
      <w:bookmarkStart w:id="41" w:name="_Toc528103651"/>
      <w:bookmarkStart w:id="42" w:name="_Toc528116040"/>
      <w:r w:rsidR="00F43388">
        <w:br/>
      </w:r>
    </w:p>
    <w:p w14:paraId="74D2F3AB" w14:textId="4619E81F" w:rsidR="00F43388" w:rsidRPr="004042A2" w:rsidRDefault="00F43388" w:rsidP="004042A2">
      <w:pPr>
        <w:pStyle w:val="Heading1"/>
      </w:pPr>
      <w:bookmarkStart w:id="43" w:name="_Who_We_Are"/>
      <w:bookmarkEnd w:id="43"/>
      <w:r w:rsidRPr="004042A2">
        <w:t>Who We Are</w:t>
      </w:r>
      <w:bookmarkEnd w:id="41"/>
      <w:bookmarkEnd w:id="42"/>
    </w:p>
    <w:p w14:paraId="5BDADE2E" w14:textId="77777777" w:rsidR="00F43388" w:rsidRPr="00642FA5" w:rsidRDefault="00F43388" w:rsidP="00511F51">
      <w:r w:rsidRPr="00642FA5">
        <w:t xml:space="preserve">In 1968, a young Billy W. Howard, Sr. left his successful career at General Electric to return to his native Mississippi and create his own company, Howard Industries. Over the next five decades and with the assistance of his wife, Linda, Howard Industries has grown to become a </w:t>
      </w:r>
      <w:proofErr w:type="gramStart"/>
      <w:r w:rsidRPr="00642FA5">
        <w:t>billion dollar</w:t>
      </w:r>
      <w:proofErr w:type="gramEnd"/>
      <w:r w:rsidRPr="00642FA5">
        <w:t xml:space="preserve"> company consisting of four separate divisions plus a wholly-owned subsidiary, Howard Transportation.</w:t>
      </w:r>
    </w:p>
    <w:p w14:paraId="745C4EF0" w14:textId="77777777" w:rsidR="008E2B28" w:rsidRDefault="00F43388" w:rsidP="00511F51">
      <w:r w:rsidRPr="001072D6">
        <w:t>Howard Technology Solutions, from its home at the Howard Technology Park in Ellisville, MS, brings to market cutting-edge technology—high quality, reliable, and affordable. From our own Howard manufactured products, such as desktops, notebooks, servers, kiosks, and medical carts to partner products from other leading technology innovators, such as Lenovo, HP, and Microsoft, you can be sure when you buy from Howard that you are getting the most for your technology dollars.</w:t>
      </w:r>
      <w:bookmarkStart w:id="44" w:name="_Toc528103652"/>
      <w:bookmarkStart w:id="45" w:name="_Toc528116041"/>
    </w:p>
    <w:p w14:paraId="710410A9" w14:textId="77777777" w:rsidR="008E2B28" w:rsidRDefault="008E2B28" w:rsidP="00511F51"/>
    <w:p w14:paraId="536E2165" w14:textId="77777777" w:rsidR="008E2B28" w:rsidRPr="004042A2" w:rsidRDefault="00AE7864" w:rsidP="004042A2">
      <w:pPr>
        <w:pStyle w:val="Heading1"/>
      </w:pPr>
      <w:bookmarkStart w:id="46" w:name="_Our_Qualifications"/>
      <w:bookmarkEnd w:id="46"/>
      <w:r w:rsidRPr="004042A2">
        <w:t xml:space="preserve">Our </w:t>
      </w:r>
      <w:sdt>
        <w:sdtPr>
          <w:alias w:val="Qualification:"/>
          <w:tag w:val="Qualification:"/>
          <w:id w:val="1817677635"/>
          <w:temporary/>
          <w:showingPlcHdr/>
          <w15:appearance w15:val="hidden"/>
        </w:sdtPr>
        <w:sdtEndPr/>
        <w:sdtContent>
          <w:r w:rsidRPr="004042A2">
            <w:t>Qualifications</w:t>
          </w:r>
        </w:sdtContent>
      </w:sdt>
      <w:bookmarkEnd w:id="44"/>
      <w:bookmarkEnd w:id="45"/>
    </w:p>
    <w:p w14:paraId="07A37D88" w14:textId="7EF7AC8E" w:rsidR="001072D6" w:rsidRDefault="00AE7864" w:rsidP="00D715E9">
      <w:pPr>
        <w:rPr>
          <w:rFonts w:cs="Times New Roman"/>
          <w:lang w:eastAsia="ja-JP"/>
        </w:rPr>
      </w:pPr>
      <w:r w:rsidRPr="001072D6">
        <w:t>From projectors, document cameras, and sound amplification systems to interactive technologies, control systems, and presentation carts, Howard has what it takes to create an audiovisual-rich environment. We offer a wide range of design and installation services that include consultations, CAD drawings, bid specifications, and integration—projects of any size, performed by experienced, certified engineers who specialize in industry standards and programming.</w:t>
      </w:r>
      <w:r w:rsidR="00D715E9" w:rsidRPr="00D715E9">
        <w:rPr>
          <w:rFonts w:cs="Times New Roman"/>
          <w:lang w:eastAsia="ja-JP"/>
        </w:rPr>
        <w:t xml:space="preserve"> </w:t>
      </w:r>
      <w:r w:rsidR="00D715E9">
        <w:rPr>
          <w:rFonts w:cs="Times New Roman"/>
          <w:lang w:eastAsia="ja-JP"/>
        </w:rPr>
        <w:br w:type="page"/>
      </w:r>
      <w:r w:rsidR="00A4224E">
        <w:rPr>
          <w:rFonts w:cs="Times New Roman"/>
          <w:lang w:eastAsia="ja-JP"/>
        </w:rPr>
        <w:lastRenderedPageBreak/>
        <w:t>Your Company</w:t>
      </w:r>
      <w:r w:rsidRPr="00642FA5">
        <w:rPr>
          <w:rFonts w:cs="Times New Roman"/>
          <w:lang w:eastAsia="ja-JP"/>
        </w:rPr>
        <w:t xml:space="preserve"> </w:t>
      </w:r>
      <w:sdt>
        <w:sdtPr>
          <w:rPr>
            <w:rFonts w:cs="Times New Roman"/>
            <w:lang w:eastAsia="ja-JP"/>
          </w:rPr>
          <w:alias w:val="Enter description:"/>
          <w:tag w:val="Enter description:"/>
          <w:id w:val="-1141493415"/>
          <w:temporary/>
          <w:showingPlcHdr/>
          <w15:appearance w15:val="hidden"/>
        </w:sdtPr>
        <w:sdtEndPr/>
        <w:sdtContent>
          <w:r w:rsidRPr="00642FA5">
            <w:rPr>
              <w:rFonts w:cs="Times New Roman"/>
              <w:lang w:eastAsia="ja-JP"/>
            </w:rPr>
            <w:t>is continually proven to be an industry leader for</w:t>
          </w:r>
        </w:sdtContent>
      </w:sdt>
      <w:r w:rsidRPr="00642FA5">
        <w:rPr>
          <w:rFonts w:cs="Times New Roman"/>
          <w:lang w:eastAsia="ja-JP"/>
        </w:rPr>
        <w:t xml:space="preserve"> </w:t>
      </w:r>
      <w:sdt>
        <w:sdtPr>
          <w:rPr>
            <w:rFonts w:cs="Times New Roman"/>
            <w:lang w:eastAsia="ja-JP"/>
          </w:rPr>
          <w:alias w:val="Enter description:"/>
          <w:tag w:val="Enter description:"/>
          <w:id w:val="-1851335568"/>
          <w:temporary/>
          <w:showingPlcHdr/>
          <w15:appearance w15:val="hidden"/>
        </w:sdtPr>
        <w:sdtEndPr/>
        <w:sdtContent>
          <w:r w:rsidRPr="00642FA5">
            <w:rPr>
              <w:rFonts w:cs="Times New Roman"/>
              <w:lang w:eastAsia="ja-JP"/>
            </w:rPr>
            <w:t>high quality/guaranteed</w:t>
          </w:r>
        </w:sdtContent>
      </w:sdt>
      <w:r w:rsidR="00D42259">
        <w:rPr>
          <w:rFonts w:cs="Times New Roman"/>
          <w:lang w:eastAsia="ja-JP"/>
        </w:rPr>
        <w:t xml:space="preserve"> </w:t>
      </w:r>
      <w:sdt>
        <w:sdtPr>
          <w:rPr>
            <w:rFonts w:cs="Times New Roman"/>
            <w:lang w:eastAsia="ja-JP"/>
          </w:rPr>
          <w:alias w:val="Enter description:"/>
          <w:tag w:val="Enter description:"/>
          <w:id w:val="387924478"/>
          <w:temporary/>
          <w:showingPlcHdr/>
          <w15:appearance w15:val="hidden"/>
        </w:sdtPr>
        <w:sdtEndPr/>
        <w:sdtContent>
          <w:r w:rsidRPr="00642FA5">
            <w:rPr>
              <w:rFonts w:cs="Times New Roman"/>
              <w:lang w:eastAsia="ja-JP"/>
            </w:rPr>
            <w:t>product/service</w:t>
          </w:r>
        </w:sdtContent>
      </w:sdt>
      <w:r w:rsidRPr="00642FA5">
        <w:rPr>
          <w:rFonts w:cs="Times New Roman"/>
          <w:lang w:eastAsia="ja-JP"/>
        </w:rPr>
        <w:t xml:space="preserve"> </w:t>
      </w:r>
      <w:sdt>
        <w:sdtPr>
          <w:rPr>
            <w:rFonts w:cs="Times New Roman"/>
            <w:lang w:eastAsia="ja-JP"/>
          </w:rPr>
          <w:alias w:val="Enter description:"/>
          <w:tag w:val="Enter description:"/>
          <w:id w:val="87517231"/>
          <w:temporary/>
          <w:showingPlcHdr/>
          <w15:appearance w15:val="hidden"/>
        </w:sdtPr>
        <w:sdtEndPr/>
        <w:sdtContent>
          <w:r w:rsidRPr="00642FA5">
            <w:rPr>
              <w:rFonts w:cs="Times New Roman"/>
              <w:lang w:eastAsia="ja-JP"/>
            </w:rPr>
            <w:t>in the following ways:</w:t>
          </w:r>
        </w:sdtContent>
      </w:sdt>
    </w:p>
    <w:p w14:paraId="244D75D1" w14:textId="77777777" w:rsidR="00D715E9" w:rsidRPr="00642FA5" w:rsidRDefault="00D715E9" w:rsidP="00D715E9">
      <w:pPr>
        <w:rPr>
          <w:rFonts w:cs="Times New Roman"/>
          <w:lang w:eastAsia="ja-JP"/>
        </w:rPr>
      </w:pPr>
    </w:p>
    <w:tbl>
      <w:tblPr>
        <w:tblStyle w:val="TableGrid"/>
        <w:tblW w:w="0" w:type="auto"/>
        <w:tblInd w:w="-8" w:type="dxa"/>
        <w:tblCellMar>
          <w:left w:w="115" w:type="dxa"/>
          <w:right w:w="0" w:type="dxa"/>
        </w:tblCellMar>
        <w:tblLook w:val="04A0" w:firstRow="1" w:lastRow="0" w:firstColumn="1" w:lastColumn="0" w:noHBand="0" w:noVBand="1"/>
      </w:tblPr>
      <w:tblGrid>
        <w:gridCol w:w="545"/>
        <w:gridCol w:w="9533"/>
      </w:tblGrid>
      <w:tr w:rsidR="004709BD" w14:paraId="74B43221" w14:textId="77777777" w:rsidTr="001C0D1A">
        <w:trPr>
          <w:trHeight w:val="423"/>
        </w:trPr>
        <w:tc>
          <w:tcPr>
            <w:tcW w:w="5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1D97602C" w14:textId="234A9F36" w:rsidR="004709BD" w:rsidRDefault="004709BD" w:rsidP="00D62BAF">
            <w:pPr>
              <w:pStyle w:val="Italic"/>
              <w:rPr>
                <w:rFonts w:eastAsia="Meiryo"/>
                <w:sz w:val="21"/>
                <w:szCs w:val="21"/>
                <w:lang w:eastAsia="ja-JP"/>
              </w:rPr>
            </w:pPr>
            <w:r w:rsidRPr="007917D3">
              <w:t xml:space="preserve"> </w:t>
            </w:r>
            <w:r w:rsidRPr="00681B7C">
              <w:rPr>
                <w:noProof/>
              </w:rPr>
              <mc:AlternateContent>
                <mc:Choice Requires="wpg">
                  <w:drawing>
                    <wp:inline distT="0" distB="0" distL="0" distR="0" wp14:anchorId="00CAB25D" wp14:editId="7B2941CB">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18"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2798CC1"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">
                      <v:rect id="Rectangle 17"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TEGwAAA&#10;ANsAAAAPAAAAZHJzL2Rvd25yZXYueG1sRE9Li8IwEL4L/ocwghdZU/egbrdRRCiIF/F1H5rZtraZ&#10;1CZr67/fLAje5uN7TrLuTS0e1LrSsoLZNAJBnFldcq7gck4/liCcR9ZYWyYFT3KwXg0HCcbadnyk&#10;x8nnIoSwi1FB4X0TS+myggy6qW2IA/djW4M+wDaXusUuhJtafkbRXBosOTQU2NC2oKw6/RoFMu3m&#10;qblfd8uvGx1m1WE/YbNXajzqN98gPPX+LX65dzrMX8D/L+EAuf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fTEGwAAAANsAAAAPAAAAAAAAAAAAAAAAAJcCAABkcnMvZG93bnJl&#10;di54bWxQSwUGAAAAAAQABAD1AAAAhAM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eBRxQAA&#10;ANsAAAAPAAAAZHJzL2Rvd25yZXYueG1sRI9Bb8IwDIXvSPsPkSftBuk4DNQRqmnSJDhMMMruXuO1&#10;hcYpTVYKvx4fJnGz9Z7f+7zIBteonrpQezbwPElAERfe1lwa2Ocf4zmoEJEtNp7JwIUCZMuH0QJT&#10;68/8Rf0ulkpCOKRooIqxTbUORUUOw8S3xKL9+s5hlLUrte3wLOGu0dMkedEOa5aGClt6r6g47v6c&#10;gc2PP1zz07Zsvtft3tvPYradzY15ehzeXkFFGuLd/H+9soIvsPKLDK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t4FHFAAAA2wAAAA8AAAAAAAAAAAAAAAAAlwIAAGRycy9k&#10;b3ducmV2LnhtbFBLBQYAAAAABAAEAPUAAACJAw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25B6E677" w14:textId="5351483B" w:rsidR="004709BD" w:rsidRPr="008D1281" w:rsidRDefault="000420A3" w:rsidP="00D62BAF">
            <w:pPr>
              <w:pStyle w:val="Italic"/>
              <w:rPr>
                <w:rFonts w:eastAsia="Meiryo"/>
                <w:sz w:val="21"/>
                <w:szCs w:val="21"/>
                <w:lang w:eastAsia="ja-JP"/>
              </w:rPr>
            </w:pPr>
            <w:sdt>
              <w:sdtPr>
                <w:alias w:val="Enter description:"/>
                <w:tag w:val="Enter description:"/>
                <w:id w:val="861245058"/>
                <w:temporary/>
                <w:showingPlcHdr/>
                <w15:appearance w15:val="hidden"/>
              </w:sdtPr>
              <w:sdtEndPr/>
              <w:sdtContent>
                <w:r w:rsidR="004709BD" w:rsidRPr="008D1281">
                  <w:t>Describe what sets your company apart from your competition (your unique selling proposition).</w:t>
                </w:r>
              </w:sdtContent>
            </w:sdt>
          </w:p>
        </w:tc>
      </w:tr>
    </w:tbl>
    <w:p w14:paraId="24833DC3" w14:textId="77777777" w:rsidR="00AA68CD" w:rsidRDefault="00AA68CD" w:rsidP="00511F51"/>
    <w:p w14:paraId="567AC07E" w14:textId="43796E24" w:rsidR="00AE7864" w:rsidRPr="00D15153" w:rsidRDefault="000420A3" w:rsidP="00511F51">
      <w:pPr>
        <w:rPr>
          <w:lang w:eastAsia="ja-JP"/>
        </w:rPr>
      </w:pPr>
      <w:sdt>
        <w:sdtPr>
          <w:rPr>
            <w:lang w:eastAsia="ja-JP"/>
          </w:rPr>
          <w:alias w:val="Enter Unique point #1:"/>
          <w:tag w:val="Enter Unique point #1:"/>
          <w:id w:val="1705433810"/>
          <w:temporary/>
          <w:showingPlcHdr/>
          <w15:appearance w15:val="hidden"/>
        </w:sdtPr>
        <w:sdtEndPr/>
        <w:sdtContent>
          <w:r w:rsidR="00AE7864" w:rsidRPr="00D15153">
            <w:rPr>
              <w:lang w:eastAsia="ja-JP"/>
            </w:rPr>
            <w:t>Unique point #1</w:t>
          </w:r>
        </w:sdtContent>
      </w:sdt>
    </w:p>
    <w:p w14:paraId="3E3784E7" w14:textId="77777777" w:rsidR="00AE7864" w:rsidRPr="00D15153" w:rsidRDefault="000420A3" w:rsidP="00511F51">
      <w:pPr>
        <w:rPr>
          <w:lang w:eastAsia="ja-JP"/>
        </w:rPr>
      </w:pPr>
      <w:sdt>
        <w:sdtPr>
          <w:rPr>
            <w:lang w:eastAsia="ja-JP"/>
          </w:rPr>
          <w:alias w:val="Enter Unique point #2:"/>
          <w:tag w:val="Enter Unique point #2:"/>
          <w:id w:val="226889040"/>
          <w:temporary/>
          <w:showingPlcHdr/>
          <w15:appearance w15:val="hidden"/>
        </w:sdtPr>
        <w:sdtEndPr/>
        <w:sdtContent>
          <w:r w:rsidR="00AE7864" w:rsidRPr="00D15153">
            <w:rPr>
              <w:lang w:eastAsia="ja-JP"/>
            </w:rPr>
            <w:t>Unique point #2</w:t>
          </w:r>
        </w:sdtContent>
      </w:sdt>
    </w:p>
    <w:p w14:paraId="6EC5410B" w14:textId="59E51DC8" w:rsidR="001A207C" w:rsidRDefault="000420A3" w:rsidP="00511F51">
      <w:pPr>
        <w:rPr>
          <w:lang w:eastAsia="ja-JP"/>
        </w:rPr>
      </w:pPr>
      <w:sdt>
        <w:sdtPr>
          <w:rPr>
            <w:lang w:eastAsia="ja-JP"/>
          </w:rPr>
          <w:alias w:val="Enter Unique point #3:"/>
          <w:tag w:val="Enter Unique point #3:"/>
          <w:id w:val="-237794883"/>
          <w:temporary/>
          <w:showingPlcHdr/>
          <w15:appearance w15:val="hidden"/>
        </w:sdtPr>
        <w:sdtEndPr/>
        <w:sdtContent>
          <w:r w:rsidR="00AE7864" w:rsidRPr="00D15153">
            <w:rPr>
              <w:lang w:eastAsia="ja-JP"/>
            </w:rPr>
            <w:t>Unique point #3</w:t>
          </w:r>
        </w:sdtContent>
      </w:sdt>
    </w:p>
    <w:p w14:paraId="45B4677C" w14:textId="77777777" w:rsidR="00AA68CD" w:rsidRDefault="00AA68CD" w:rsidP="00511F51">
      <w:pPr>
        <w:rPr>
          <w:lang w:eastAsia="ja-JP"/>
        </w:rPr>
      </w:pPr>
    </w:p>
    <w:tbl>
      <w:tblPr>
        <w:tblStyle w:val="TableGrid"/>
        <w:tblW w:w="0" w:type="auto"/>
        <w:jc w:val="center"/>
        <w:tblCellMar>
          <w:left w:w="115" w:type="dxa"/>
          <w:right w:w="0" w:type="dxa"/>
        </w:tblCellMar>
        <w:tblLook w:val="04A0" w:firstRow="1" w:lastRow="0" w:firstColumn="1" w:lastColumn="0" w:noHBand="0" w:noVBand="1"/>
      </w:tblPr>
      <w:tblGrid>
        <w:gridCol w:w="545"/>
        <w:gridCol w:w="9525"/>
      </w:tblGrid>
      <w:tr w:rsidR="005D26AD" w14:paraId="047B5FF6" w14:textId="77777777" w:rsidTr="00D7060C">
        <w:trPr>
          <w:trHeight w:val="530"/>
          <w:jc w:val="center"/>
        </w:trPr>
        <w:tc>
          <w:tcPr>
            <w:tcW w:w="545" w:type="dxa"/>
            <w:tcBorders>
              <w:top w:val="single" w:sz="4" w:space="0" w:color="4472C4" w:themeColor="accent1"/>
              <w:left w:val="single" w:sz="4" w:space="0" w:color="4472C4" w:themeColor="accent1"/>
              <w:bottom w:val="nil"/>
              <w:right w:val="single" w:sz="4" w:space="0" w:color="4472C4" w:themeColor="accent1"/>
            </w:tcBorders>
            <w:shd w:val="clear" w:color="auto" w:fill="DEEAF6" w:themeFill="accent5" w:themeFillTint="33"/>
            <w:vAlign w:val="center"/>
          </w:tcPr>
          <w:p w14:paraId="14DA19A3" w14:textId="1FE15513" w:rsidR="005D26AD" w:rsidRDefault="008B21EE" w:rsidP="00D62BAF">
            <w:pPr>
              <w:pStyle w:val="Italic"/>
              <w:rPr>
                <w:rFonts w:eastAsia="Meiryo"/>
                <w:sz w:val="21"/>
                <w:szCs w:val="21"/>
                <w:lang w:eastAsia="ja-JP"/>
              </w:rPr>
            </w:pPr>
            <w:r w:rsidRPr="00681B7C">
              <w:rPr>
                <w:noProof/>
              </w:rPr>
              <mc:AlternateContent>
                <mc:Choice Requires="wpg">
                  <w:drawing>
                    <wp:inline distT="0" distB="0" distL="0" distR="0" wp14:anchorId="22898728" wp14:editId="1112C76D">
                      <wp:extent cx="141605" cy="141605"/>
                      <wp:effectExtent l="0" t="0" r="0" b="0"/>
                      <wp:docPr id="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0" name="Rectangle 30"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31"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0A4EDAE"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">
                      <v:rect id="Rectangle 30"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fUSvgAA&#10;ANsAAAAPAAAAZHJzL2Rvd25yZXYueG1sRE9Ni8IwEL0L/ocwghfRVAWp1SiyUBAvorveh2Zsq82k&#10;Nllb/705CB4f73u97UwlntS40rKC6SQCQZxZXXKu4O83HccgnEfWWFkmBS9ysN30e2tMtG35RM+z&#10;z0UIYZeggsL7OpHSZQUZdBNbEwfuahuDPsAml7rBNoSbSs6iaCENlhwaCqzpp6Dsfv43CmTaLlLz&#10;uOzj5Y2O0/vxMGJzUGo46HYrEJ46/xV/3HutYB7Why/hB8jN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SH1Er4AAADbAAAADwAAAAAAAAAAAAAAAACXAgAAZHJzL2Rvd25yZXYu&#10;eG1sUEsFBgAAAAAEAAQA9QAAAIIDA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hWsxAAA&#10;ANsAAAAPAAAAZHJzL2Rvd25yZXYueG1sRI9Ba8JAFITvgv9heUJvZmOFKtFVRCjUQ6k18f7MPpNo&#10;9m2a3cbUX98VCj0OM/MNs1z3phYdta6yrGASxSCIc6srLhRk6et4DsJ5ZI21ZVLwQw7Wq+FgiYm2&#10;N/6k7uALESDsElRQet8kUrq8JIMusg1x8M62NeiDbAupW7wFuKnlcxy/SIMVh4USG9qWlF8P30bB&#10;x8le7unXvqiPuyaz+j2f7WdzpZ5G/WYBwlPv/8N/7TetYDqBx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IVrMQAAADbAAAADwAAAAAAAAAAAAAAAACXAgAAZHJzL2Rv&#10;d25yZXYueG1sUEsFBgAAAAAEAAQA9QAAAIgDA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vMerge w:val="restart"/>
            <w:tcBorders>
              <w:top w:val="single" w:sz="4" w:space="0" w:color="4472C4" w:themeColor="accent1"/>
              <w:left w:val="single" w:sz="4" w:space="0" w:color="4472C4" w:themeColor="accent1"/>
              <w:right w:val="single" w:sz="4" w:space="0" w:color="4472C4" w:themeColor="accent1"/>
            </w:tcBorders>
            <w:shd w:val="clear" w:color="auto" w:fill="DEEAF6" w:themeFill="accent5" w:themeFillTint="33"/>
            <w:vAlign w:val="center"/>
          </w:tcPr>
          <w:p w14:paraId="62C05518" w14:textId="5549B56B" w:rsidR="00AA68CD" w:rsidRDefault="005D26AD" w:rsidP="00AA68CD">
            <w:pPr>
              <w:pStyle w:val="Italic"/>
            </w:pPr>
            <w:r>
              <w:t xml:space="preserve">Describe the Strengths of your company, focusing on specializations that are most relevant for this project. As appropriate, include additional strengths of your unique selling proposition that provide benefits the customer may not have articulated. </w:t>
            </w:r>
          </w:p>
          <w:p w14:paraId="07C1BE9D" w14:textId="77777777" w:rsidR="00AA68CD" w:rsidRDefault="00AA68CD" w:rsidP="00AA68CD">
            <w:pPr>
              <w:pStyle w:val="Italic"/>
            </w:pPr>
          </w:p>
          <w:p w14:paraId="3A43F385" w14:textId="0B9735C2" w:rsidR="00AA68CD" w:rsidRDefault="005D26AD" w:rsidP="00AA68CD">
            <w:pPr>
              <w:pStyle w:val="Italic"/>
            </w:pPr>
            <w:r>
              <w:t>Identify qualifications that support your ability to address client needs for the project.</w:t>
            </w:r>
          </w:p>
          <w:p w14:paraId="42F5FFE9" w14:textId="77777777" w:rsidR="00AA68CD" w:rsidRDefault="00AA68CD" w:rsidP="00AA68CD">
            <w:pPr>
              <w:pStyle w:val="Italic"/>
            </w:pPr>
          </w:p>
          <w:p w14:paraId="0E1631A6" w14:textId="5BE216F2" w:rsidR="005D26AD" w:rsidRDefault="005D26AD" w:rsidP="00AA68CD">
            <w:pPr>
              <w:pStyle w:val="Italic"/>
              <w:rPr>
                <w:rFonts w:ascii="Century Gothic" w:eastAsia="Meiryo" w:hAnsi="Century Gothic"/>
                <w:sz w:val="21"/>
                <w:szCs w:val="21"/>
                <w:lang w:eastAsia="ja-JP"/>
              </w:rPr>
            </w:pPr>
            <w:r>
              <w:t>Provide information that shows how you can meet the required schedule, such as staffing/ subcontractors and percentage of time devoted to the project.</w:t>
            </w:r>
          </w:p>
        </w:tc>
      </w:tr>
      <w:tr w:rsidR="005D26AD" w14:paraId="03250F43" w14:textId="77777777" w:rsidTr="00D7060C">
        <w:trPr>
          <w:trHeight w:val="584"/>
          <w:jc w:val="center"/>
        </w:trPr>
        <w:tc>
          <w:tcPr>
            <w:tcW w:w="545" w:type="dxa"/>
            <w:tcBorders>
              <w:top w:val="nil"/>
              <w:left w:val="single" w:sz="4" w:space="0" w:color="4472C4" w:themeColor="accent1"/>
              <w:bottom w:val="nil"/>
              <w:right w:val="single" w:sz="4" w:space="0" w:color="4472C4" w:themeColor="accent1"/>
            </w:tcBorders>
            <w:shd w:val="clear" w:color="auto" w:fill="DEEAF6" w:themeFill="accent5" w:themeFillTint="33"/>
            <w:vAlign w:val="center"/>
          </w:tcPr>
          <w:p w14:paraId="65FA8A60"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right w:val="single" w:sz="4" w:space="0" w:color="4472C4" w:themeColor="accent1"/>
            </w:tcBorders>
            <w:shd w:val="clear" w:color="auto" w:fill="DEEAF6" w:themeFill="accent5" w:themeFillTint="33"/>
            <w:vAlign w:val="center"/>
          </w:tcPr>
          <w:p w14:paraId="579B7D5C" w14:textId="77777777" w:rsidR="005D26AD" w:rsidRDefault="005D26AD" w:rsidP="008D1281">
            <w:pPr>
              <w:tabs>
                <w:tab w:val="num" w:pos="360"/>
              </w:tabs>
              <w:spacing w:line="264" w:lineRule="auto"/>
              <w:contextualSpacing/>
              <w:rPr>
                <w:rFonts w:cs="Times New Roman"/>
                <w:i/>
                <w:iCs/>
                <w:sz w:val="16"/>
                <w:szCs w:val="16"/>
              </w:rPr>
            </w:pPr>
          </w:p>
        </w:tc>
      </w:tr>
      <w:tr w:rsidR="005D26AD" w14:paraId="1AA07006" w14:textId="77777777" w:rsidTr="00260770">
        <w:trPr>
          <w:trHeight w:val="629"/>
          <w:jc w:val="center"/>
        </w:trPr>
        <w:tc>
          <w:tcPr>
            <w:tcW w:w="545" w:type="dxa"/>
            <w:tcBorders>
              <w:top w:val="nil"/>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3FC732D7"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7F6301B" w14:textId="77777777" w:rsidR="005D26AD" w:rsidRDefault="005D26AD" w:rsidP="008D1281">
            <w:pPr>
              <w:tabs>
                <w:tab w:val="num" w:pos="360"/>
              </w:tabs>
              <w:spacing w:line="264" w:lineRule="auto"/>
              <w:contextualSpacing/>
              <w:rPr>
                <w:rFonts w:cs="Times New Roman"/>
                <w:i/>
                <w:iCs/>
                <w:sz w:val="16"/>
                <w:szCs w:val="16"/>
              </w:rPr>
            </w:pPr>
          </w:p>
        </w:tc>
      </w:tr>
    </w:tbl>
    <w:p w14:paraId="5F7CF5E4" w14:textId="50B32235" w:rsidR="00185132" w:rsidRPr="00C4091D" w:rsidRDefault="00185132" w:rsidP="00005C95">
      <w:pPr>
        <w:pStyle w:val="Heading1"/>
      </w:pPr>
      <w:bookmarkStart w:id="47" w:name="_Approval_and_Authority"/>
      <w:bookmarkStart w:id="48" w:name="_Toc528116042"/>
      <w:bookmarkEnd w:id="47"/>
      <w:r w:rsidRPr="00C4091D">
        <w:t>Approval and Authority to Proceed</w:t>
      </w:r>
      <w:bookmarkEnd w:id="37"/>
      <w:bookmarkEnd w:id="48"/>
    </w:p>
    <w:p w14:paraId="44CDFCA1" w14:textId="484EDDE8" w:rsidR="00185132" w:rsidRDefault="00185132" w:rsidP="0051055C">
      <w:pPr>
        <w:rPr>
          <w:lang w:eastAsia="ja-JP"/>
        </w:rPr>
      </w:pPr>
      <w:r w:rsidRPr="00FA5632">
        <w:rPr>
          <w:lang w:eastAsia="ja-JP"/>
        </w:rPr>
        <w:t>We approve the project proposal as described above and request Howard Technology Solutions proceed with the design and ordering.</w:t>
      </w:r>
    </w:p>
    <w:p w14:paraId="14A3F296" w14:textId="77777777" w:rsidR="0019608D" w:rsidRPr="00F35F06" w:rsidRDefault="0019608D" w:rsidP="0051055C">
      <w:pPr>
        <w:rPr>
          <w:lang w:eastAsia="ja-JP"/>
        </w:rPr>
      </w:pPr>
    </w:p>
    <w:tbl>
      <w:tblPr>
        <w:tblStyle w:val="TableGrid"/>
        <w:tblW w:w="0" w:type="auto"/>
        <w:tblLook w:val="04A0" w:firstRow="1" w:lastRow="0" w:firstColumn="1" w:lastColumn="0" w:noHBand="0" w:noVBand="1"/>
      </w:tblPr>
      <w:tblGrid>
        <w:gridCol w:w="3861"/>
        <w:gridCol w:w="3870"/>
        <w:gridCol w:w="2339"/>
      </w:tblGrid>
      <w:tr w:rsidR="004B3C76" w14:paraId="7E5607B8" w14:textId="77777777" w:rsidTr="00F35F06">
        <w:trPr>
          <w:trHeight w:val="404"/>
        </w:trPr>
        <w:tc>
          <w:tcPr>
            <w:tcW w:w="3861"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194B5F1B" w14:textId="23B2F995" w:rsidR="004B3C76" w:rsidRPr="00B1201B" w:rsidRDefault="00F35F06" w:rsidP="0051055C">
            <w:pPr>
              <w:pStyle w:val="TableHeadlinesWhite"/>
              <w:rPr>
                <w:lang w:eastAsia="ja-JP"/>
              </w:rPr>
            </w:pPr>
            <w:r w:rsidRPr="00B1201B">
              <w:rPr>
                <w:lang w:eastAsia="ja-JP"/>
              </w:rPr>
              <w:t>Name</w:t>
            </w:r>
          </w:p>
        </w:tc>
        <w:tc>
          <w:tcPr>
            <w:tcW w:w="3870"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7B8C4773" w14:textId="241D89B8" w:rsidR="004B3C76" w:rsidRPr="00B1201B" w:rsidRDefault="00F35F06" w:rsidP="0051055C">
            <w:pPr>
              <w:pStyle w:val="TableHeadlinesWhite"/>
              <w:rPr>
                <w:lang w:eastAsia="ja-JP"/>
              </w:rPr>
            </w:pPr>
            <w:r w:rsidRPr="00B1201B">
              <w:rPr>
                <w:lang w:eastAsia="ja-JP"/>
              </w:rPr>
              <w:t>Title</w:t>
            </w:r>
          </w:p>
        </w:tc>
        <w:tc>
          <w:tcPr>
            <w:tcW w:w="2339"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4F9E1344" w14:textId="1C39215A" w:rsidR="004B3C76" w:rsidRPr="00B1201B" w:rsidRDefault="00F35F06" w:rsidP="0051055C">
            <w:pPr>
              <w:pStyle w:val="TableHeadlinesWhite"/>
              <w:rPr>
                <w:lang w:eastAsia="ja-JP"/>
              </w:rPr>
            </w:pPr>
            <w:r w:rsidRPr="00B1201B">
              <w:rPr>
                <w:lang w:eastAsia="ja-JP"/>
              </w:rPr>
              <w:t>Date</w:t>
            </w:r>
          </w:p>
        </w:tc>
      </w:tr>
      <w:tr w:rsidR="004B3C76" w14:paraId="5E13472E"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45730CE3"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9C241CB"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5C630713" w14:textId="77777777" w:rsidR="004B3C76" w:rsidRPr="004B3C76" w:rsidRDefault="004B3C76" w:rsidP="00681B7C">
            <w:pPr>
              <w:spacing w:line="264" w:lineRule="auto"/>
              <w:rPr>
                <w:rFonts w:eastAsia="Meiryo" w:cs="Times New Roman"/>
                <w:lang w:eastAsia="ja-JP"/>
              </w:rPr>
            </w:pPr>
          </w:p>
        </w:tc>
      </w:tr>
      <w:tr w:rsidR="004B3C76" w14:paraId="55CB2975" w14:textId="77777777" w:rsidTr="001064D5">
        <w:trPr>
          <w:trHeight w:val="386"/>
        </w:trPr>
        <w:tc>
          <w:tcPr>
            <w:tcW w:w="3861" w:type="dxa"/>
            <w:tcBorders>
              <w:top w:val="single" w:sz="4" w:space="0" w:color="4472C4"/>
              <w:left w:val="single" w:sz="4" w:space="0" w:color="4472C4"/>
              <w:bottom w:val="single" w:sz="4" w:space="0" w:color="4472C4"/>
              <w:right w:val="single" w:sz="4" w:space="0" w:color="4472C4"/>
            </w:tcBorders>
            <w:vAlign w:val="center"/>
          </w:tcPr>
          <w:p w14:paraId="249EA367"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4EF6B46"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1FF359DD" w14:textId="77777777" w:rsidR="004B3C76" w:rsidRPr="004B3C76" w:rsidRDefault="004B3C76" w:rsidP="00681B7C">
            <w:pPr>
              <w:spacing w:line="264" w:lineRule="auto"/>
              <w:rPr>
                <w:rFonts w:eastAsia="Meiryo" w:cs="Times New Roman"/>
                <w:lang w:eastAsia="ja-JP"/>
              </w:rPr>
            </w:pPr>
          </w:p>
        </w:tc>
      </w:tr>
      <w:tr w:rsidR="004B3C76" w14:paraId="5848920D" w14:textId="77777777" w:rsidTr="001064D5">
        <w:trPr>
          <w:trHeight w:val="368"/>
        </w:trPr>
        <w:tc>
          <w:tcPr>
            <w:tcW w:w="3861" w:type="dxa"/>
            <w:tcBorders>
              <w:top w:val="single" w:sz="4" w:space="0" w:color="4472C4"/>
              <w:left w:val="single" w:sz="4" w:space="0" w:color="4472C4"/>
              <w:bottom w:val="single" w:sz="4" w:space="0" w:color="4472C4"/>
              <w:right w:val="single" w:sz="4" w:space="0" w:color="4472C4"/>
            </w:tcBorders>
            <w:vAlign w:val="center"/>
          </w:tcPr>
          <w:p w14:paraId="6E0253DA"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A57D70A"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6E19CC8" w14:textId="77777777" w:rsidR="004B3C76" w:rsidRPr="004B3C76" w:rsidRDefault="004B3C76" w:rsidP="00681B7C">
            <w:pPr>
              <w:spacing w:line="264" w:lineRule="auto"/>
              <w:rPr>
                <w:rFonts w:eastAsia="Meiryo" w:cs="Times New Roman"/>
                <w:lang w:eastAsia="ja-JP"/>
              </w:rPr>
            </w:pPr>
          </w:p>
        </w:tc>
      </w:tr>
      <w:tr w:rsidR="004B3C76" w14:paraId="17CA0082"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7317DE0D"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5AE970C"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5E5B127" w14:textId="77777777" w:rsidR="004B3C76" w:rsidRPr="004B3C76" w:rsidRDefault="004B3C76" w:rsidP="00681B7C">
            <w:pPr>
              <w:spacing w:line="264" w:lineRule="auto"/>
              <w:rPr>
                <w:rFonts w:eastAsia="Meiryo" w:cs="Times New Roman"/>
                <w:lang w:eastAsia="ja-JP"/>
              </w:rPr>
            </w:pPr>
          </w:p>
        </w:tc>
      </w:tr>
    </w:tbl>
    <w:p w14:paraId="5B790A83" w14:textId="77777777" w:rsidR="004B3C76" w:rsidRDefault="004B3C76" w:rsidP="00681B7C">
      <w:pPr>
        <w:spacing w:after="0" w:line="264" w:lineRule="auto"/>
        <w:rPr>
          <w:rFonts w:ascii="Century Gothic" w:eastAsia="Meiryo" w:hAnsi="Century Gothic" w:cs="Times New Roman"/>
          <w:sz w:val="21"/>
          <w:szCs w:val="21"/>
          <w:lang w:eastAsia="ja-JP"/>
        </w:rPr>
      </w:pPr>
    </w:p>
    <w:p w14:paraId="04FE452F" w14:textId="77777777" w:rsidR="00427403" w:rsidRDefault="00427403" w:rsidP="00681B7C">
      <w:pPr>
        <w:spacing w:after="0" w:line="264" w:lineRule="auto"/>
        <w:rPr>
          <w:rFonts w:ascii="Century Gothic" w:eastAsia="Meiryo" w:hAnsi="Century Gothic" w:cs="Times New Roman"/>
          <w:sz w:val="21"/>
          <w:szCs w:val="21"/>
          <w:lang w:eastAsia="ja-JP"/>
        </w:rPr>
      </w:pPr>
    </w:p>
    <w:p w14:paraId="0CEDC32D" w14:textId="77777777" w:rsidR="00427403" w:rsidRPr="00681B7C" w:rsidRDefault="00427403" w:rsidP="00681B7C">
      <w:pPr>
        <w:spacing w:after="0" w:line="264" w:lineRule="auto"/>
        <w:rPr>
          <w:rFonts w:ascii="Century Gothic" w:eastAsia="Meiryo" w:hAnsi="Century Gothic" w:cs="Times New Roman"/>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427403" w:rsidRPr="00681B7C" w14:paraId="2EF8581E" w14:textId="77777777" w:rsidTr="005E4C60">
        <w:trPr>
          <w:trHeight w:val="360"/>
        </w:trPr>
        <w:tc>
          <w:tcPr>
            <w:tcW w:w="714" w:type="pct"/>
            <w:tcBorders>
              <w:bottom w:val="single" w:sz="4" w:space="0" w:color="414140"/>
            </w:tcBorders>
            <w:vAlign w:val="bottom"/>
          </w:tcPr>
          <w:p w14:paraId="4ABE937C" w14:textId="77777777" w:rsidR="0007230A" w:rsidRPr="00681B7C" w:rsidRDefault="0007230A" w:rsidP="00681B7C">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0C2CDCEF"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30246AF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0028F4D5" w14:textId="77777777" w:rsidR="0007230A" w:rsidRPr="00681B7C" w:rsidRDefault="0007230A" w:rsidP="00681B7C">
            <w:pPr>
              <w:spacing w:after="0"/>
              <w:rPr>
                <w:rFonts w:ascii="Century Gothic" w:eastAsia="Meiryo" w:hAnsi="Century Gothic" w:cs="Times New Roman"/>
                <w:sz w:val="21"/>
                <w:szCs w:val="21"/>
                <w:lang w:eastAsia="ja-JP"/>
              </w:rPr>
            </w:pPr>
          </w:p>
        </w:tc>
        <w:tc>
          <w:tcPr>
            <w:tcW w:w="307" w:type="pct"/>
            <w:vAlign w:val="bottom"/>
          </w:tcPr>
          <w:p w14:paraId="3E453418" w14:textId="77777777" w:rsidR="0007230A" w:rsidRPr="00681B7C" w:rsidRDefault="0007230A" w:rsidP="00681B7C">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7FEC56B5" w14:textId="77777777" w:rsidR="0007230A" w:rsidRPr="00681B7C" w:rsidRDefault="0007230A" w:rsidP="00681B7C">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28C74BC0"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00B1D11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0AFAFCE" w14:textId="77777777" w:rsidR="0007230A" w:rsidRPr="00681B7C" w:rsidRDefault="0007230A" w:rsidP="00681B7C">
            <w:pPr>
              <w:spacing w:after="0"/>
              <w:rPr>
                <w:rFonts w:ascii="Century Gothic" w:eastAsia="Meiryo" w:hAnsi="Century Gothic" w:cs="Times New Roman"/>
                <w:sz w:val="21"/>
                <w:szCs w:val="21"/>
                <w:lang w:eastAsia="ja-JP"/>
              </w:rPr>
            </w:pPr>
          </w:p>
        </w:tc>
      </w:tr>
      <w:tr w:rsidR="00427403" w:rsidRPr="00681B7C" w14:paraId="43B0778D" w14:textId="77777777" w:rsidTr="005E4C60">
        <w:trPr>
          <w:trHeight w:val="494"/>
        </w:trPr>
        <w:tc>
          <w:tcPr>
            <w:tcW w:w="714" w:type="pct"/>
            <w:tcBorders>
              <w:top w:val="single" w:sz="4" w:space="0" w:color="414140"/>
            </w:tcBorders>
            <w:vAlign w:val="center"/>
          </w:tcPr>
          <w:p w14:paraId="08593385" w14:textId="39E205F0" w:rsidR="00185132" w:rsidRPr="00FA53AB" w:rsidRDefault="0052026A" w:rsidP="004D2562">
            <w:pPr>
              <w:rPr>
                <w:lang w:eastAsia="ja-JP"/>
              </w:rPr>
            </w:pPr>
            <w:r w:rsidRPr="00FA53AB">
              <w:rPr>
                <w:lang w:eastAsia="ja-JP"/>
              </w:rPr>
              <w:t xml:space="preserve">Approved </w:t>
            </w:r>
            <w:r w:rsidR="00185132" w:rsidRPr="00FA53AB">
              <w:rPr>
                <w:lang w:eastAsia="ja-JP"/>
              </w:rPr>
              <w:t>By</w:t>
            </w:r>
          </w:p>
        </w:tc>
        <w:tc>
          <w:tcPr>
            <w:tcW w:w="964" w:type="pct"/>
            <w:tcBorders>
              <w:top w:val="single" w:sz="4" w:space="0" w:color="414140"/>
            </w:tcBorders>
            <w:vAlign w:val="center"/>
          </w:tcPr>
          <w:p w14:paraId="611A26C4" w14:textId="77777777" w:rsidR="00185132" w:rsidRPr="00681B7C" w:rsidRDefault="00185132" w:rsidP="004D2562">
            <w:pPr>
              <w:rPr>
                <w:rFonts w:ascii="Century Gothic" w:hAnsi="Century Gothic"/>
                <w:sz w:val="21"/>
                <w:szCs w:val="21"/>
                <w:lang w:eastAsia="ja-JP"/>
              </w:rPr>
            </w:pPr>
          </w:p>
        </w:tc>
        <w:tc>
          <w:tcPr>
            <w:tcW w:w="93" w:type="pct"/>
            <w:vAlign w:val="center"/>
          </w:tcPr>
          <w:p w14:paraId="434E28E9" w14:textId="77777777" w:rsidR="00185132" w:rsidRPr="00427403" w:rsidRDefault="00185132" w:rsidP="004D2562">
            <w:pPr>
              <w:rPr>
                <w:rFonts w:ascii="Century Gothic" w:hAnsi="Century Gothic"/>
                <w:sz w:val="21"/>
                <w:szCs w:val="21"/>
                <w:lang w:eastAsia="ja-JP"/>
              </w:rPr>
            </w:pPr>
          </w:p>
        </w:tc>
        <w:tc>
          <w:tcPr>
            <w:tcW w:w="576" w:type="pct"/>
            <w:tcBorders>
              <w:top w:val="single" w:sz="4" w:space="0" w:color="414140"/>
            </w:tcBorders>
            <w:vAlign w:val="center"/>
          </w:tcPr>
          <w:p w14:paraId="28844837" w14:textId="77777777" w:rsidR="00185132" w:rsidRPr="00427403" w:rsidRDefault="00185132" w:rsidP="004D2562">
            <w:pPr>
              <w:rPr>
                <w:lang w:eastAsia="ja-JP"/>
              </w:rPr>
            </w:pPr>
            <w:r w:rsidRPr="0028649F">
              <w:rPr>
                <w:lang w:eastAsia="ja-JP"/>
              </w:rPr>
              <w:t>Date</w:t>
            </w:r>
          </w:p>
        </w:tc>
        <w:tc>
          <w:tcPr>
            <w:tcW w:w="307" w:type="pct"/>
            <w:vAlign w:val="center"/>
          </w:tcPr>
          <w:p w14:paraId="75D32A16" w14:textId="77777777" w:rsidR="00185132" w:rsidRPr="00681B7C" w:rsidRDefault="00185132" w:rsidP="004D2562">
            <w:pPr>
              <w:rPr>
                <w:rFonts w:ascii="Century Gothic" w:hAnsi="Century Gothic"/>
                <w:sz w:val="21"/>
                <w:szCs w:val="21"/>
                <w:lang w:eastAsia="ja-JP"/>
              </w:rPr>
            </w:pPr>
          </w:p>
        </w:tc>
        <w:tc>
          <w:tcPr>
            <w:tcW w:w="697" w:type="pct"/>
            <w:tcBorders>
              <w:top w:val="single" w:sz="4" w:space="0" w:color="414140"/>
            </w:tcBorders>
            <w:vAlign w:val="center"/>
          </w:tcPr>
          <w:p w14:paraId="41029277" w14:textId="77777777" w:rsidR="00185132" w:rsidRPr="00427403" w:rsidRDefault="00185132" w:rsidP="004D2562">
            <w:pPr>
              <w:rPr>
                <w:lang w:eastAsia="ja-JP"/>
              </w:rPr>
            </w:pPr>
            <w:r w:rsidRPr="0028649F">
              <w:rPr>
                <w:lang w:eastAsia="ja-JP"/>
              </w:rPr>
              <w:t>Approved By</w:t>
            </w:r>
          </w:p>
        </w:tc>
        <w:tc>
          <w:tcPr>
            <w:tcW w:w="982" w:type="pct"/>
            <w:tcBorders>
              <w:top w:val="single" w:sz="4" w:space="0" w:color="414140"/>
            </w:tcBorders>
            <w:vAlign w:val="center"/>
          </w:tcPr>
          <w:p w14:paraId="1AB9BE78" w14:textId="77777777" w:rsidR="00185132" w:rsidRPr="00681B7C" w:rsidRDefault="00185132" w:rsidP="004D2562">
            <w:pPr>
              <w:rPr>
                <w:rFonts w:ascii="Century Gothic" w:hAnsi="Century Gothic"/>
                <w:sz w:val="21"/>
                <w:szCs w:val="21"/>
                <w:lang w:eastAsia="ja-JP"/>
              </w:rPr>
            </w:pPr>
          </w:p>
        </w:tc>
        <w:tc>
          <w:tcPr>
            <w:tcW w:w="93" w:type="pct"/>
            <w:vAlign w:val="center"/>
          </w:tcPr>
          <w:p w14:paraId="62CCAFE6" w14:textId="77777777" w:rsidR="00185132" w:rsidRPr="00681B7C" w:rsidRDefault="00185132" w:rsidP="004D2562">
            <w:pPr>
              <w:rPr>
                <w:rFonts w:ascii="Century Gothic" w:hAnsi="Century Gothic"/>
                <w:sz w:val="21"/>
                <w:szCs w:val="21"/>
                <w:lang w:eastAsia="ja-JP"/>
              </w:rPr>
            </w:pPr>
          </w:p>
        </w:tc>
        <w:tc>
          <w:tcPr>
            <w:tcW w:w="574" w:type="pct"/>
            <w:tcBorders>
              <w:top w:val="single" w:sz="4" w:space="0" w:color="414140"/>
            </w:tcBorders>
            <w:vAlign w:val="center"/>
          </w:tcPr>
          <w:p w14:paraId="6184EE22" w14:textId="77777777" w:rsidR="00185132" w:rsidRPr="00427403" w:rsidRDefault="00185132" w:rsidP="004D2562">
            <w:pPr>
              <w:rPr>
                <w:lang w:eastAsia="ja-JP"/>
              </w:rPr>
            </w:pPr>
            <w:r w:rsidRPr="0028649F">
              <w:rPr>
                <w:lang w:eastAsia="ja-JP"/>
              </w:rPr>
              <w:t>Date</w:t>
            </w:r>
          </w:p>
        </w:tc>
      </w:tr>
    </w:tbl>
    <w:p w14:paraId="79C923E9"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p w14:paraId="682649B2"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006D29" w:rsidRPr="00681B7C" w14:paraId="68F290FD" w14:textId="77777777" w:rsidTr="00C74EB1">
        <w:trPr>
          <w:trHeight w:val="360"/>
        </w:trPr>
        <w:tc>
          <w:tcPr>
            <w:tcW w:w="714" w:type="pct"/>
            <w:tcBorders>
              <w:bottom w:val="single" w:sz="4" w:space="0" w:color="414140"/>
            </w:tcBorders>
            <w:vAlign w:val="bottom"/>
          </w:tcPr>
          <w:p w14:paraId="34738FF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5065D269"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6D45F962"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307D0C61" w14:textId="77777777" w:rsidR="00006D29" w:rsidRPr="00681B7C" w:rsidRDefault="00006D29" w:rsidP="00C74EB1">
            <w:pPr>
              <w:spacing w:after="0"/>
              <w:rPr>
                <w:rFonts w:ascii="Century Gothic" w:eastAsia="Meiryo" w:hAnsi="Century Gothic" w:cs="Times New Roman"/>
                <w:sz w:val="21"/>
                <w:szCs w:val="21"/>
                <w:lang w:eastAsia="ja-JP"/>
              </w:rPr>
            </w:pPr>
          </w:p>
        </w:tc>
        <w:tc>
          <w:tcPr>
            <w:tcW w:w="307" w:type="pct"/>
            <w:vAlign w:val="bottom"/>
          </w:tcPr>
          <w:p w14:paraId="4850AEBE" w14:textId="77777777" w:rsidR="00006D29" w:rsidRPr="00681B7C" w:rsidRDefault="00006D29" w:rsidP="00C74EB1">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5A4C902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46422B6A"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73884AC9"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EA9F396" w14:textId="77777777" w:rsidR="00006D29" w:rsidRPr="00681B7C" w:rsidRDefault="00006D29" w:rsidP="00C74EB1">
            <w:pPr>
              <w:spacing w:after="0"/>
              <w:rPr>
                <w:rFonts w:ascii="Century Gothic" w:eastAsia="Meiryo" w:hAnsi="Century Gothic" w:cs="Times New Roman"/>
                <w:sz w:val="21"/>
                <w:szCs w:val="21"/>
                <w:lang w:eastAsia="ja-JP"/>
              </w:rPr>
            </w:pPr>
          </w:p>
        </w:tc>
      </w:tr>
      <w:tr w:rsidR="00006D29" w:rsidRPr="00681B7C" w14:paraId="038A352A" w14:textId="77777777" w:rsidTr="00C74EB1">
        <w:trPr>
          <w:trHeight w:val="494"/>
        </w:trPr>
        <w:tc>
          <w:tcPr>
            <w:tcW w:w="714" w:type="pct"/>
            <w:tcBorders>
              <w:top w:val="single" w:sz="4" w:space="0" w:color="414140"/>
            </w:tcBorders>
            <w:vAlign w:val="center"/>
          </w:tcPr>
          <w:p w14:paraId="3CB12F66" w14:textId="77777777" w:rsidR="00006D29" w:rsidRPr="00FA53AB" w:rsidRDefault="00006D29" w:rsidP="004D2562">
            <w:pPr>
              <w:rPr>
                <w:lang w:eastAsia="ja-JP"/>
              </w:rPr>
            </w:pPr>
            <w:r w:rsidRPr="00FA53AB">
              <w:rPr>
                <w:lang w:eastAsia="ja-JP"/>
              </w:rPr>
              <w:t>Approved By</w:t>
            </w:r>
          </w:p>
        </w:tc>
        <w:tc>
          <w:tcPr>
            <w:tcW w:w="964" w:type="pct"/>
            <w:tcBorders>
              <w:top w:val="single" w:sz="4" w:space="0" w:color="414140"/>
            </w:tcBorders>
            <w:vAlign w:val="center"/>
          </w:tcPr>
          <w:p w14:paraId="74742EB3" w14:textId="77777777" w:rsidR="00006D29" w:rsidRPr="00681B7C" w:rsidRDefault="00006D29" w:rsidP="004D2562">
            <w:pPr>
              <w:rPr>
                <w:rFonts w:ascii="Century Gothic" w:hAnsi="Century Gothic"/>
                <w:sz w:val="21"/>
                <w:szCs w:val="21"/>
                <w:lang w:eastAsia="ja-JP"/>
              </w:rPr>
            </w:pPr>
          </w:p>
        </w:tc>
        <w:tc>
          <w:tcPr>
            <w:tcW w:w="93" w:type="pct"/>
            <w:vAlign w:val="center"/>
          </w:tcPr>
          <w:p w14:paraId="28307048" w14:textId="77777777" w:rsidR="00006D29" w:rsidRPr="00427403" w:rsidRDefault="00006D29" w:rsidP="004D2562">
            <w:pPr>
              <w:rPr>
                <w:rFonts w:ascii="Century Gothic" w:hAnsi="Century Gothic"/>
                <w:sz w:val="21"/>
                <w:szCs w:val="21"/>
                <w:lang w:eastAsia="ja-JP"/>
              </w:rPr>
            </w:pPr>
          </w:p>
        </w:tc>
        <w:tc>
          <w:tcPr>
            <w:tcW w:w="576" w:type="pct"/>
            <w:tcBorders>
              <w:top w:val="single" w:sz="4" w:space="0" w:color="414140"/>
            </w:tcBorders>
            <w:vAlign w:val="center"/>
          </w:tcPr>
          <w:p w14:paraId="65503952" w14:textId="77777777" w:rsidR="00006D29" w:rsidRPr="00427403" w:rsidRDefault="00006D29" w:rsidP="004D2562">
            <w:pPr>
              <w:rPr>
                <w:lang w:eastAsia="ja-JP"/>
              </w:rPr>
            </w:pPr>
            <w:r w:rsidRPr="0028649F">
              <w:rPr>
                <w:lang w:eastAsia="ja-JP"/>
              </w:rPr>
              <w:t>Date</w:t>
            </w:r>
          </w:p>
        </w:tc>
        <w:tc>
          <w:tcPr>
            <w:tcW w:w="307" w:type="pct"/>
            <w:vAlign w:val="center"/>
          </w:tcPr>
          <w:p w14:paraId="51B3DD59" w14:textId="77777777" w:rsidR="00006D29" w:rsidRPr="00681B7C" w:rsidRDefault="00006D29" w:rsidP="004D2562">
            <w:pPr>
              <w:rPr>
                <w:rFonts w:ascii="Century Gothic" w:hAnsi="Century Gothic"/>
                <w:sz w:val="21"/>
                <w:szCs w:val="21"/>
                <w:lang w:eastAsia="ja-JP"/>
              </w:rPr>
            </w:pPr>
          </w:p>
        </w:tc>
        <w:tc>
          <w:tcPr>
            <w:tcW w:w="697" w:type="pct"/>
            <w:tcBorders>
              <w:top w:val="single" w:sz="4" w:space="0" w:color="414140"/>
            </w:tcBorders>
            <w:vAlign w:val="center"/>
          </w:tcPr>
          <w:p w14:paraId="7C3F8202" w14:textId="77777777" w:rsidR="00006D29" w:rsidRPr="00427403" w:rsidRDefault="00006D29" w:rsidP="004D2562">
            <w:pPr>
              <w:rPr>
                <w:lang w:eastAsia="ja-JP"/>
              </w:rPr>
            </w:pPr>
            <w:r w:rsidRPr="0028649F">
              <w:rPr>
                <w:lang w:eastAsia="ja-JP"/>
              </w:rPr>
              <w:t>Approved By</w:t>
            </w:r>
          </w:p>
        </w:tc>
        <w:tc>
          <w:tcPr>
            <w:tcW w:w="982" w:type="pct"/>
            <w:tcBorders>
              <w:top w:val="single" w:sz="4" w:space="0" w:color="414140"/>
            </w:tcBorders>
            <w:vAlign w:val="center"/>
          </w:tcPr>
          <w:p w14:paraId="2B6B8F66" w14:textId="77777777" w:rsidR="00006D29" w:rsidRPr="00681B7C" w:rsidRDefault="00006D29" w:rsidP="004D2562">
            <w:pPr>
              <w:rPr>
                <w:rFonts w:ascii="Century Gothic" w:hAnsi="Century Gothic"/>
                <w:sz w:val="21"/>
                <w:szCs w:val="21"/>
                <w:lang w:eastAsia="ja-JP"/>
              </w:rPr>
            </w:pPr>
          </w:p>
        </w:tc>
        <w:tc>
          <w:tcPr>
            <w:tcW w:w="93" w:type="pct"/>
            <w:vAlign w:val="center"/>
          </w:tcPr>
          <w:p w14:paraId="5868FB85" w14:textId="77777777" w:rsidR="00006D29" w:rsidRPr="00681B7C" w:rsidRDefault="00006D29" w:rsidP="004D2562">
            <w:pPr>
              <w:rPr>
                <w:rFonts w:ascii="Century Gothic" w:hAnsi="Century Gothic"/>
                <w:sz w:val="21"/>
                <w:szCs w:val="21"/>
                <w:lang w:eastAsia="ja-JP"/>
              </w:rPr>
            </w:pPr>
          </w:p>
        </w:tc>
        <w:tc>
          <w:tcPr>
            <w:tcW w:w="574" w:type="pct"/>
            <w:tcBorders>
              <w:top w:val="single" w:sz="4" w:space="0" w:color="414140"/>
            </w:tcBorders>
            <w:vAlign w:val="center"/>
          </w:tcPr>
          <w:p w14:paraId="4E85F163" w14:textId="77777777" w:rsidR="00006D29" w:rsidRPr="00427403" w:rsidRDefault="00006D29" w:rsidP="004D2562">
            <w:pPr>
              <w:rPr>
                <w:lang w:eastAsia="ja-JP"/>
              </w:rPr>
            </w:pPr>
            <w:r w:rsidRPr="0028649F">
              <w:rPr>
                <w:lang w:eastAsia="ja-JP"/>
              </w:rPr>
              <w:t>Date</w:t>
            </w:r>
          </w:p>
        </w:tc>
      </w:tr>
    </w:tbl>
    <w:p w14:paraId="63E736F5" w14:textId="77777777" w:rsidR="00185132" w:rsidRPr="00681B7C" w:rsidRDefault="00185132" w:rsidP="004D2562">
      <w:r w:rsidRPr="00681B7C">
        <w:rPr>
          <w:lang w:eastAsia="ja-JP"/>
        </w:rPr>
        <w:br w:type="page"/>
      </w:r>
    </w:p>
    <w:p w14:paraId="6E90E275" w14:textId="34FC06FE" w:rsidR="00645822" w:rsidRPr="00C4091D" w:rsidRDefault="00645822" w:rsidP="00005C95">
      <w:pPr>
        <w:pStyle w:val="Heading1"/>
      </w:pPr>
      <w:bookmarkStart w:id="49" w:name="_Thank_You!"/>
      <w:bookmarkStart w:id="50" w:name="_Toc528116044"/>
      <w:bookmarkStart w:id="51" w:name="_Appendix"/>
      <w:bookmarkEnd w:id="49"/>
      <w:bookmarkEnd w:id="51"/>
      <w:r w:rsidRPr="00C4091D">
        <w:lastRenderedPageBreak/>
        <w:t>Appendix</w:t>
      </w:r>
      <w:bookmarkEnd w:id="50"/>
    </w:p>
    <w:p w14:paraId="474CA16F" w14:textId="7F2BBF96" w:rsidR="00645822" w:rsidRPr="00C4091D" w:rsidRDefault="00AF35A7" w:rsidP="00005C95">
      <w:pPr>
        <w:pStyle w:val="Heading2"/>
      </w:pPr>
      <w:bookmarkStart w:id="52" w:name="_Stakeholders_Contact_List"/>
      <w:bookmarkStart w:id="53" w:name="_Toc528116045"/>
      <w:bookmarkEnd w:id="52"/>
      <w:r w:rsidRPr="00C4091D">
        <w:t>Stakeholders Contact List</w:t>
      </w:r>
      <w:bookmarkEnd w:id="53"/>
    </w:p>
    <w:tbl>
      <w:tblPr>
        <w:tblStyle w:val="ProposalTable"/>
        <w:tblW w:w="5048" w:type="pct"/>
        <w:tblInd w:w="-90" w:type="dxa"/>
        <w:tblLook w:val="04E0" w:firstRow="1" w:lastRow="1" w:firstColumn="1" w:lastColumn="0" w:noHBand="0" w:noVBand="1"/>
        <w:tblDescription w:val="Pricing summary"/>
      </w:tblPr>
      <w:tblGrid>
        <w:gridCol w:w="2135"/>
        <w:gridCol w:w="1907"/>
        <w:gridCol w:w="1472"/>
        <w:gridCol w:w="1797"/>
        <w:gridCol w:w="2866"/>
      </w:tblGrid>
      <w:tr w:rsidR="00122303" w:rsidRPr="0018374F" w14:paraId="10AE8B53" w14:textId="77777777" w:rsidTr="00122303">
        <w:trPr>
          <w:cnfStyle w:val="100000000000" w:firstRow="1" w:lastRow="0" w:firstColumn="0" w:lastColumn="0" w:oddVBand="0" w:evenVBand="0" w:oddHBand="0" w:evenHBand="0" w:firstRowFirstColumn="0" w:firstRowLastColumn="0" w:lastRowFirstColumn="0" w:lastRowLastColumn="0"/>
        </w:trPr>
        <w:tc>
          <w:tcPr>
            <w:tcW w:w="1049" w:type="pct"/>
            <w:tcBorders>
              <w:top w:val="nil"/>
              <w:left w:val="nil"/>
              <w:bottom w:val="nil"/>
              <w:right w:val="nil"/>
            </w:tcBorders>
            <w:shd w:val="clear" w:color="auto" w:fill="FFFFFF" w:themeFill="background1"/>
          </w:tcPr>
          <w:p w14:paraId="61D9EDC6" w14:textId="77777777" w:rsidR="0070509A" w:rsidRPr="002D5EAB" w:rsidRDefault="0070509A" w:rsidP="00880566">
            <w:pPr>
              <w:spacing w:after="0"/>
              <w:rPr>
                <w:color w:val="284172"/>
                <w:sz w:val="22"/>
                <w:szCs w:val="22"/>
              </w:rPr>
            </w:pPr>
            <w:bookmarkStart w:id="54" w:name="_Toc528103635"/>
            <w:r w:rsidRPr="002D5EAB">
              <w:rPr>
                <w:color w:val="284172"/>
                <w:sz w:val="22"/>
                <w:szCs w:val="22"/>
              </w:rPr>
              <w:t>Name</w:t>
            </w:r>
          </w:p>
        </w:tc>
        <w:tc>
          <w:tcPr>
            <w:tcW w:w="937" w:type="pct"/>
            <w:tcBorders>
              <w:top w:val="nil"/>
              <w:left w:val="nil"/>
              <w:bottom w:val="nil"/>
              <w:right w:val="nil"/>
            </w:tcBorders>
            <w:shd w:val="clear" w:color="auto" w:fill="FFFFFF" w:themeFill="background1"/>
          </w:tcPr>
          <w:p w14:paraId="0083A597" w14:textId="77777777" w:rsidR="0070509A" w:rsidRPr="002D5EAB" w:rsidRDefault="0070509A" w:rsidP="00880566">
            <w:pPr>
              <w:spacing w:after="0"/>
              <w:rPr>
                <w:color w:val="284172"/>
                <w:sz w:val="22"/>
                <w:szCs w:val="22"/>
              </w:rPr>
            </w:pPr>
            <w:r w:rsidRPr="002D5EAB">
              <w:rPr>
                <w:color w:val="284172"/>
                <w:sz w:val="22"/>
                <w:szCs w:val="22"/>
              </w:rPr>
              <w:t>Organization</w:t>
            </w:r>
          </w:p>
        </w:tc>
        <w:tc>
          <w:tcPr>
            <w:tcW w:w="723" w:type="pct"/>
            <w:tcBorders>
              <w:top w:val="nil"/>
              <w:left w:val="nil"/>
              <w:bottom w:val="nil"/>
              <w:right w:val="nil"/>
            </w:tcBorders>
            <w:shd w:val="clear" w:color="auto" w:fill="FFFFFF" w:themeFill="background1"/>
          </w:tcPr>
          <w:p w14:paraId="55745178" w14:textId="77777777" w:rsidR="0070509A" w:rsidRPr="002D5EAB" w:rsidRDefault="0070509A" w:rsidP="00880566">
            <w:pPr>
              <w:spacing w:after="0"/>
              <w:rPr>
                <w:color w:val="284172"/>
                <w:sz w:val="22"/>
                <w:szCs w:val="22"/>
              </w:rPr>
            </w:pPr>
            <w:r w:rsidRPr="002D5EAB">
              <w:rPr>
                <w:color w:val="284172"/>
                <w:sz w:val="22"/>
                <w:szCs w:val="22"/>
              </w:rPr>
              <w:t>Role</w:t>
            </w:r>
          </w:p>
        </w:tc>
        <w:tc>
          <w:tcPr>
            <w:tcW w:w="883" w:type="pct"/>
            <w:tcBorders>
              <w:top w:val="nil"/>
              <w:left w:val="nil"/>
              <w:bottom w:val="nil"/>
              <w:right w:val="nil"/>
            </w:tcBorders>
            <w:shd w:val="clear" w:color="auto" w:fill="FFFFFF" w:themeFill="background1"/>
          </w:tcPr>
          <w:p w14:paraId="6A664A99" w14:textId="77777777" w:rsidR="0070509A" w:rsidRPr="002D5EAB" w:rsidRDefault="0070509A" w:rsidP="00880566">
            <w:pPr>
              <w:spacing w:after="0"/>
              <w:rPr>
                <w:color w:val="284172"/>
                <w:sz w:val="22"/>
                <w:szCs w:val="22"/>
              </w:rPr>
            </w:pPr>
            <w:r w:rsidRPr="002D5EAB">
              <w:rPr>
                <w:color w:val="284172"/>
                <w:sz w:val="22"/>
                <w:szCs w:val="22"/>
              </w:rPr>
              <w:t>Phone</w:t>
            </w:r>
          </w:p>
        </w:tc>
        <w:tc>
          <w:tcPr>
            <w:tcW w:w="1409" w:type="pct"/>
            <w:tcBorders>
              <w:top w:val="nil"/>
              <w:left w:val="nil"/>
              <w:bottom w:val="nil"/>
              <w:right w:val="nil"/>
            </w:tcBorders>
            <w:shd w:val="clear" w:color="auto" w:fill="FFFFFF" w:themeFill="background1"/>
          </w:tcPr>
          <w:p w14:paraId="7148CB5C" w14:textId="77777777" w:rsidR="0070509A" w:rsidRPr="002D5EAB" w:rsidRDefault="0070509A" w:rsidP="00880566">
            <w:pPr>
              <w:spacing w:after="0"/>
              <w:rPr>
                <w:color w:val="284172"/>
                <w:sz w:val="22"/>
                <w:szCs w:val="22"/>
              </w:rPr>
            </w:pPr>
            <w:r w:rsidRPr="002D5EAB">
              <w:rPr>
                <w:color w:val="284172"/>
                <w:sz w:val="22"/>
                <w:szCs w:val="22"/>
              </w:rPr>
              <w:t>Email</w:t>
            </w:r>
          </w:p>
        </w:tc>
      </w:tr>
      <w:tr w:rsidR="00122303" w:rsidRPr="0018374F" w14:paraId="2E51A857" w14:textId="77777777" w:rsidTr="00122303">
        <w:tc>
          <w:tcPr>
            <w:tcW w:w="1049" w:type="pct"/>
            <w:tcBorders>
              <w:top w:val="nil"/>
              <w:left w:val="nil"/>
              <w:bottom w:val="nil"/>
              <w:right w:val="nil"/>
            </w:tcBorders>
          </w:tcPr>
          <w:p w14:paraId="1323AF38" w14:textId="77777777" w:rsidR="0070509A" w:rsidRPr="002D5EAB" w:rsidRDefault="0070509A" w:rsidP="00880566">
            <w:pPr>
              <w:spacing w:after="0"/>
              <w:rPr>
                <w:sz w:val="22"/>
                <w:szCs w:val="22"/>
              </w:rPr>
            </w:pPr>
            <w:r w:rsidRPr="002D5EAB">
              <w:rPr>
                <w:sz w:val="22"/>
                <w:szCs w:val="22"/>
              </w:rPr>
              <w:t>Colin Entrekin</w:t>
            </w:r>
          </w:p>
        </w:tc>
        <w:tc>
          <w:tcPr>
            <w:tcW w:w="937" w:type="pct"/>
            <w:tcBorders>
              <w:top w:val="nil"/>
              <w:left w:val="nil"/>
              <w:bottom w:val="nil"/>
              <w:right w:val="nil"/>
            </w:tcBorders>
          </w:tcPr>
          <w:p w14:paraId="5B05B66F" w14:textId="77777777" w:rsidR="0070509A" w:rsidRPr="002D5EAB" w:rsidRDefault="0070509A" w:rsidP="00880566">
            <w:pPr>
              <w:spacing w:after="0"/>
              <w:rPr>
                <w:sz w:val="22"/>
                <w:szCs w:val="22"/>
              </w:rPr>
            </w:pPr>
            <w:r w:rsidRPr="002D5EAB">
              <w:rPr>
                <w:sz w:val="22"/>
                <w:szCs w:val="22"/>
              </w:rPr>
              <w:t>Howard</w:t>
            </w:r>
          </w:p>
        </w:tc>
        <w:tc>
          <w:tcPr>
            <w:tcW w:w="723" w:type="pct"/>
            <w:tcBorders>
              <w:top w:val="nil"/>
              <w:left w:val="nil"/>
              <w:bottom w:val="nil"/>
              <w:right w:val="nil"/>
            </w:tcBorders>
          </w:tcPr>
          <w:p w14:paraId="053497EB" w14:textId="77777777" w:rsidR="0070509A" w:rsidRPr="002D5EAB" w:rsidRDefault="0070509A" w:rsidP="00880566">
            <w:pPr>
              <w:spacing w:after="0"/>
              <w:rPr>
                <w:sz w:val="22"/>
                <w:szCs w:val="22"/>
              </w:rPr>
            </w:pPr>
            <w:r w:rsidRPr="002D5EAB">
              <w:rPr>
                <w:sz w:val="22"/>
                <w:szCs w:val="22"/>
              </w:rPr>
              <w:t>PM</w:t>
            </w:r>
          </w:p>
        </w:tc>
        <w:tc>
          <w:tcPr>
            <w:tcW w:w="883" w:type="pct"/>
            <w:tcBorders>
              <w:top w:val="nil"/>
              <w:left w:val="nil"/>
              <w:bottom w:val="nil"/>
              <w:right w:val="nil"/>
            </w:tcBorders>
          </w:tcPr>
          <w:p w14:paraId="4DB4D2CF" w14:textId="77777777" w:rsidR="0070509A" w:rsidRPr="002D5EAB" w:rsidRDefault="0070509A" w:rsidP="00880566">
            <w:pPr>
              <w:spacing w:after="0"/>
              <w:rPr>
                <w:sz w:val="22"/>
                <w:szCs w:val="22"/>
              </w:rPr>
            </w:pPr>
            <w:r w:rsidRPr="002D5EAB">
              <w:rPr>
                <w:sz w:val="22"/>
                <w:szCs w:val="22"/>
              </w:rPr>
              <w:t>555.555.5555</w:t>
            </w:r>
          </w:p>
        </w:tc>
        <w:tc>
          <w:tcPr>
            <w:tcW w:w="1409" w:type="pct"/>
            <w:tcBorders>
              <w:top w:val="nil"/>
              <w:left w:val="nil"/>
              <w:bottom w:val="nil"/>
              <w:right w:val="nil"/>
            </w:tcBorders>
          </w:tcPr>
          <w:p w14:paraId="2D083122" w14:textId="77777777" w:rsidR="0070509A" w:rsidRPr="002D5EAB" w:rsidRDefault="0070509A" w:rsidP="00880566">
            <w:pPr>
              <w:spacing w:after="0"/>
              <w:rPr>
                <w:sz w:val="22"/>
                <w:szCs w:val="22"/>
              </w:rPr>
            </w:pPr>
            <w:r w:rsidRPr="002D5EAB">
              <w:rPr>
                <w:sz w:val="22"/>
                <w:szCs w:val="22"/>
              </w:rPr>
              <w:t>centrekin@howard.com</w:t>
            </w:r>
          </w:p>
        </w:tc>
      </w:tr>
      <w:tr w:rsidR="00122303" w:rsidRPr="0018374F" w14:paraId="59E294EC" w14:textId="77777777" w:rsidTr="00122303">
        <w:tc>
          <w:tcPr>
            <w:tcW w:w="1049" w:type="pct"/>
            <w:tcBorders>
              <w:top w:val="nil"/>
              <w:left w:val="nil"/>
              <w:bottom w:val="nil"/>
              <w:right w:val="nil"/>
            </w:tcBorders>
          </w:tcPr>
          <w:p w14:paraId="0DB3D3EC"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46D5AEB2"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0E9BB1B7"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05FD8529"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69EA3AE7" w14:textId="77777777" w:rsidR="0070509A" w:rsidRPr="0018374F" w:rsidRDefault="0070509A" w:rsidP="00880566">
            <w:pPr>
              <w:spacing w:after="0"/>
              <w:rPr>
                <w:sz w:val="22"/>
                <w:szCs w:val="22"/>
              </w:rPr>
            </w:pPr>
          </w:p>
        </w:tc>
      </w:tr>
      <w:tr w:rsidR="00122303" w:rsidRPr="0018374F" w14:paraId="4FBDF334" w14:textId="77777777" w:rsidTr="00122303">
        <w:tc>
          <w:tcPr>
            <w:tcW w:w="1049" w:type="pct"/>
            <w:tcBorders>
              <w:top w:val="nil"/>
              <w:left w:val="nil"/>
              <w:bottom w:val="nil"/>
              <w:right w:val="nil"/>
            </w:tcBorders>
          </w:tcPr>
          <w:p w14:paraId="6477F5E0"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692091E7"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218A2A9B"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4C912E0F"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78A0E6AA" w14:textId="77777777" w:rsidR="0070509A" w:rsidRPr="0018374F" w:rsidRDefault="0070509A" w:rsidP="00880566">
            <w:pPr>
              <w:spacing w:after="0"/>
              <w:rPr>
                <w:sz w:val="22"/>
                <w:szCs w:val="22"/>
              </w:rPr>
            </w:pPr>
          </w:p>
        </w:tc>
      </w:tr>
      <w:tr w:rsidR="00122303" w:rsidRPr="0018374F" w14:paraId="6A004A4C" w14:textId="77777777" w:rsidTr="002D5EAB">
        <w:trPr>
          <w:cnfStyle w:val="010000000000" w:firstRow="0" w:lastRow="1" w:firstColumn="0" w:lastColumn="0" w:oddVBand="0" w:evenVBand="0" w:oddHBand="0" w:evenHBand="0" w:firstRowFirstColumn="0" w:firstRowLastColumn="0" w:lastRowFirstColumn="0" w:lastRowLastColumn="0"/>
          <w:trHeight w:val="351"/>
        </w:trPr>
        <w:tc>
          <w:tcPr>
            <w:tcW w:w="1049" w:type="pct"/>
            <w:tcBorders>
              <w:top w:val="nil"/>
              <w:left w:val="nil"/>
              <w:bottom w:val="nil"/>
              <w:right w:val="nil"/>
            </w:tcBorders>
            <w:shd w:val="clear" w:color="auto" w:fill="FFFFFF" w:themeFill="background1"/>
          </w:tcPr>
          <w:p w14:paraId="4527FE03" w14:textId="77777777" w:rsidR="0070509A" w:rsidRPr="0018374F" w:rsidRDefault="0070509A" w:rsidP="00880566">
            <w:pPr>
              <w:spacing w:after="0"/>
              <w:rPr>
                <w:b w:val="0"/>
                <w:sz w:val="22"/>
                <w:szCs w:val="22"/>
              </w:rPr>
            </w:pPr>
          </w:p>
        </w:tc>
        <w:tc>
          <w:tcPr>
            <w:tcW w:w="937" w:type="pct"/>
            <w:tcBorders>
              <w:top w:val="nil"/>
              <w:left w:val="nil"/>
              <w:bottom w:val="nil"/>
              <w:right w:val="nil"/>
            </w:tcBorders>
            <w:shd w:val="clear" w:color="auto" w:fill="FFFFFF" w:themeFill="background1"/>
          </w:tcPr>
          <w:p w14:paraId="2A48970D" w14:textId="77777777" w:rsidR="0070509A" w:rsidRPr="0018374F" w:rsidRDefault="0070509A" w:rsidP="00880566">
            <w:pPr>
              <w:spacing w:after="0"/>
              <w:rPr>
                <w:b w:val="0"/>
                <w:sz w:val="22"/>
                <w:szCs w:val="22"/>
              </w:rPr>
            </w:pPr>
          </w:p>
        </w:tc>
        <w:tc>
          <w:tcPr>
            <w:tcW w:w="723" w:type="pct"/>
            <w:tcBorders>
              <w:top w:val="nil"/>
              <w:left w:val="nil"/>
              <w:bottom w:val="nil"/>
              <w:right w:val="nil"/>
            </w:tcBorders>
            <w:shd w:val="clear" w:color="auto" w:fill="FFFFFF" w:themeFill="background1"/>
          </w:tcPr>
          <w:p w14:paraId="3DD79F05" w14:textId="77777777" w:rsidR="0070509A" w:rsidRPr="0018374F" w:rsidRDefault="0070509A" w:rsidP="00880566">
            <w:pPr>
              <w:spacing w:after="0"/>
              <w:rPr>
                <w:sz w:val="22"/>
                <w:szCs w:val="22"/>
              </w:rPr>
            </w:pPr>
          </w:p>
        </w:tc>
        <w:tc>
          <w:tcPr>
            <w:tcW w:w="883" w:type="pct"/>
            <w:tcBorders>
              <w:top w:val="nil"/>
              <w:left w:val="nil"/>
              <w:bottom w:val="nil"/>
              <w:right w:val="nil"/>
            </w:tcBorders>
            <w:shd w:val="clear" w:color="auto" w:fill="FFFFFF" w:themeFill="background1"/>
          </w:tcPr>
          <w:p w14:paraId="13FC5FBB" w14:textId="77777777" w:rsidR="0070509A" w:rsidRPr="0018374F" w:rsidRDefault="0070509A" w:rsidP="00880566">
            <w:pPr>
              <w:spacing w:after="0"/>
              <w:rPr>
                <w:b w:val="0"/>
                <w:sz w:val="22"/>
                <w:szCs w:val="22"/>
              </w:rPr>
            </w:pPr>
          </w:p>
        </w:tc>
        <w:tc>
          <w:tcPr>
            <w:tcW w:w="1409" w:type="pct"/>
            <w:tcBorders>
              <w:top w:val="nil"/>
              <w:left w:val="nil"/>
              <w:bottom w:val="nil"/>
              <w:right w:val="nil"/>
            </w:tcBorders>
            <w:shd w:val="clear" w:color="auto" w:fill="FFFFFF" w:themeFill="background1"/>
          </w:tcPr>
          <w:p w14:paraId="53F14566" w14:textId="77777777" w:rsidR="0070509A" w:rsidRPr="0018374F" w:rsidRDefault="0070509A" w:rsidP="00880566">
            <w:pPr>
              <w:spacing w:after="0"/>
              <w:rPr>
                <w:sz w:val="22"/>
                <w:szCs w:val="22"/>
              </w:rPr>
            </w:pPr>
          </w:p>
        </w:tc>
      </w:tr>
    </w:tbl>
    <w:p w14:paraId="282F2332" w14:textId="6688147A" w:rsidR="00645822" w:rsidRPr="00C4091D" w:rsidRDefault="00122303" w:rsidP="00005C95">
      <w:pPr>
        <w:pStyle w:val="Heading2"/>
      </w:pPr>
      <w:bookmarkStart w:id="55" w:name="_Survey_Notes"/>
      <w:bookmarkStart w:id="56" w:name="_Toc528116046"/>
      <w:bookmarkEnd w:id="54"/>
      <w:bookmarkEnd w:id="55"/>
      <w:r w:rsidRPr="00C4091D">
        <w:t>Survey Notes</w:t>
      </w:r>
      <w:bookmarkEnd w:id="56"/>
    </w:p>
    <w:p w14:paraId="336609FC" w14:textId="77777777" w:rsidR="00122303" w:rsidRPr="00F6188F" w:rsidRDefault="00AA5D92" w:rsidP="00122303">
      <w:r w:rsidRPr="00F6188F">
        <w:t>(Insert or Link Here)</w:t>
      </w:r>
    </w:p>
    <w:tbl>
      <w:tblPr>
        <w:tblStyle w:val="TableGrid"/>
        <w:tblW w:w="10084" w:type="dxa"/>
        <w:tblInd w:w="-5" w:type="dxa"/>
        <w:tblLayout w:type="fixed"/>
        <w:tblLook w:val="04A0" w:firstRow="1" w:lastRow="0" w:firstColumn="1" w:lastColumn="0" w:noHBand="0" w:noVBand="1"/>
      </w:tblPr>
      <w:tblGrid>
        <w:gridCol w:w="3096"/>
        <w:gridCol w:w="2668"/>
        <w:gridCol w:w="2160"/>
        <w:gridCol w:w="2160"/>
      </w:tblGrid>
      <w:tr w:rsidR="00E8392B" w:rsidRPr="0018374F" w14:paraId="237620B5" w14:textId="77777777" w:rsidTr="00E153A8">
        <w:trPr>
          <w:trHeight w:val="476"/>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noWrap/>
            <w:vAlign w:val="center"/>
          </w:tcPr>
          <w:p w14:paraId="4BB96C22" w14:textId="614AA667" w:rsidR="00E8392B" w:rsidRPr="00FD2BBD" w:rsidRDefault="00941B16" w:rsidP="005E03DD">
            <w:pPr>
              <w:pStyle w:val="TableHeadlinesWhite"/>
            </w:pPr>
            <w:r w:rsidRPr="00941B16">
              <w:t>Project Information</w:t>
            </w:r>
          </w:p>
        </w:tc>
      </w:tr>
      <w:tr w:rsidR="00AA5D92" w:rsidRPr="0018374F" w14:paraId="645B5AFC" w14:textId="77777777" w:rsidTr="002A2C30">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CB445B9" w14:textId="77777777" w:rsidR="002A2C30" w:rsidRDefault="00F66BA9" w:rsidP="002A2C30">
            <w:pPr>
              <w:pStyle w:val="TableGrayBold"/>
            </w:pPr>
            <w:bookmarkStart w:id="57" w:name="_Toc528103636"/>
            <w:r>
              <w:t>Project Information Walkthrough Done By</w:t>
            </w:r>
            <w:r w:rsidR="009F66A3">
              <w:t xml:space="preserve">: </w:t>
            </w:r>
          </w:p>
          <w:p w14:paraId="6C99D3B3" w14:textId="4AE382B4" w:rsidR="00AA5D92" w:rsidRPr="00FD2BBD" w:rsidRDefault="009F66A3" w:rsidP="00F66BA9">
            <w:pPr>
              <w:pStyle w:val="TableGrayNormal"/>
            </w:pPr>
            <w:r w:rsidRPr="007260D5">
              <w:t>Name Here</w:t>
            </w:r>
          </w:p>
        </w:tc>
      </w:tr>
      <w:tr w:rsidR="002E116F" w:rsidRPr="0018374F" w14:paraId="124A3CA0"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0E9E73F" w14:textId="77777777" w:rsidR="002E116F" w:rsidRDefault="00AA5D92" w:rsidP="00F66BA9">
            <w:pPr>
              <w:pStyle w:val="TableGrayBold"/>
            </w:pPr>
            <w:r w:rsidRPr="00FD2BBD">
              <w:t xml:space="preserve">School Name: </w:t>
            </w:r>
          </w:p>
          <w:p w14:paraId="1FBE5130" w14:textId="38594D67" w:rsidR="00AA5D92" w:rsidRPr="00FD2BBD" w:rsidRDefault="00D772EF" w:rsidP="005F3D40">
            <w:pPr>
              <w:pStyle w:val="TableGrayNormal"/>
            </w:pPr>
            <w:r w:rsidRPr="009F66A3">
              <w:t>Name Here</w:t>
            </w:r>
          </w:p>
        </w:tc>
        <w:tc>
          <w:tcPr>
            <w:tcW w:w="2668" w:type="dxa"/>
            <w:tcBorders>
              <w:top w:val="single" w:sz="4" w:space="0" w:color="4472C4" w:themeColor="accent1"/>
              <w:left w:val="single" w:sz="4" w:space="0" w:color="4472C4" w:themeColor="accent1"/>
              <w:bottom w:val="single" w:sz="4" w:space="0" w:color="4472C4" w:themeColor="accent1"/>
            </w:tcBorders>
            <w:noWrap/>
            <w:vAlign w:val="center"/>
            <w:hideMark/>
          </w:tcPr>
          <w:p w14:paraId="3465984F" w14:textId="280DE0A3" w:rsidR="00AA5D92" w:rsidRDefault="00AA5D92" w:rsidP="002A2C30">
            <w:pPr>
              <w:pStyle w:val="TableGrayBold"/>
            </w:pPr>
            <w:r w:rsidRPr="00FD2BBD">
              <w:t>Campus Name:</w:t>
            </w:r>
          </w:p>
          <w:p w14:paraId="4353E5FB" w14:textId="3890DA27" w:rsidR="002E116F" w:rsidRPr="00FD2BBD" w:rsidRDefault="002E116F" w:rsidP="005F3D40">
            <w:pPr>
              <w:pStyle w:val="TableGrayNormal"/>
            </w:pPr>
            <w:r w:rsidRPr="009F66A3">
              <w:t>Name Here</w:t>
            </w:r>
          </w:p>
        </w:tc>
        <w:tc>
          <w:tcPr>
            <w:tcW w:w="2160" w:type="dxa"/>
            <w:tcBorders>
              <w:top w:val="single" w:sz="4" w:space="0" w:color="4472C4" w:themeColor="accent1"/>
              <w:bottom w:val="single" w:sz="4" w:space="0" w:color="4472C4" w:themeColor="accent1"/>
              <w:right w:val="single" w:sz="4" w:space="0" w:color="4472C4" w:themeColor="accent1"/>
            </w:tcBorders>
            <w:noWrap/>
            <w:vAlign w:val="center"/>
            <w:hideMark/>
          </w:tcPr>
          <w:p w14:paraId="376F9838" w14:textId="77777777" w:rsidR="002E116F" w:rsidRDefault="00AA5D92" w:rsidP="002A2C30">
            <w:pPr>
              <w:pStyle w:val="TableGrayBold"/>
            </w:pPr>
            <w:r w:rsidRPr="00FD2BBD">
              <w:t>Building name:</w:t>
            </w:r>
          </w:p>
          <w:p w14:paraId="04AAA567" w14:textId="69D02683" w:rsidR="00AA5D92" w:rsidRPr="00FD2BBD" w:rsidRDefault="002E116F" w:rsidP="005F3D40">
            <w:pPr>
              <w:pStyle w:val="TableGrayNormal"/>
            </w:pPr>
            <w:r w:rsidRPr="009F66A3">
              <w:t>Name Here</w:t>
            </w:r>
            <w:r w:rsidR="00AA5D92" w:rsidRPr="00FD2BBD">
              <w:t xml:space="preserve"> </w:t>
            </w:r>
          </w:p>
        </w:tc>
        <w:tc>
          <w:tcPr>
            <w:tcW w:w="2160" w:type="dxa"/>
            <w:vMerge w:val="restart"/>
            <w:tcBorders>
              <w:top w:val="single" w:sz="4" w:space="0" w:color="4472C4" w:themeColor="accent1"/>
              <w:left w:val="single" w:sz="4" w:space="0" w:color="4472C4" w:themeColor="accent1"/>
              <w:right w:val="single" w:sz="4" w:space="0" w:color="4472C4" w:themeColor="accent1"/>
            </w:tcBorders>
            <w:noWrap/>
            <w:vAlign w:val="center"/>
            <w:hideMark/>
          </w:tcPr>
          <w:p w14:paraId="2F05659B" w14:textId="77777777" w:rsidR="002A2C30" w:rsidRDefault="00AA5D92" w:rsidP="002A2C30">
            <w:pPr>
              <w:pStyle w:val="TableGrayBold"/>
            </w:pPr>
            <w:r w:rsidRPr="00FD2BBD">
              <w:t xml:space="preserve">Did you walk </w:t>
            </w:r>
          </w:p>
          <w:p w14:paraId="151A0B96" w14:textId="7D17B14A" w:rsidR="002A2C30" w:rsidRDefault="00AA5D92" w:rsidP="002A2C30">
            <w:pPr>
              <w:pStyle w:val="TableGrayBold"/>
            </w:pPr>
            <w:r w:rsidRPr="00FD2BBD">
              <w:t xml:space="preserve">every room? </w:t>
            </w:r>
          </w:p>
          <w:p w14:paraId="64B86D69" w14:textId="233B24F4" w:rsidR="00AA5D92" w:rsidRPr="00082EAD" w:rsidRDefault="00AA5D92" w:rsidP="005F3D40">
            <w:pPr>
              <w:pStyle w:val="TableGrayNormal"/>
            </w:pPr>
            <w:r w:rsidRPr="00082EAD">
              <w:t xml:space="preserve">Yes/No </w:t>
            </w:r>
          </w:p>
        </w:tc>
      </w:tr>
      <w:tr w:rsidR="00697642" w:rsidRPr="0018374F" w14:paraId="2A861546" w14:textId="77777777" w:rsidTr="002E116F">
        <w:trPr>
          <w:trHeight w:val="674"/>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E5DD482" w14:textId="77777777" w:rsidR="00082EAD" w:rsidRDefault="00697642" w:rsidP="002A2C30">
            <w:pPr>
              <w:pStyle w:val="TableGrayBold"/>
            </w:pPr>
            <w:r w:rsidRPr="00FD2BBD">
              <w:t xml:space="preserve">Project or Room Name: </w:t>
            </w:r>
          </w:p>
          <w:p w14:paraId="450473AE" w14:textId="20AE819B" w:rsidR="00697642" w:rsidRPr="00FD2BBD" w:rsidRDefault="00697642" w:rsidP="005F3D40">
            <w:pPr>
              <w:pStyle w:val="TableGrayNormal"/>
            </w:pPr>
            <w:r w:rsidRPr="00697642">
              <w:t>Board Room</w:t>
            </w:r>
            <w:r w:rsidRPr="00FD2BBD">
              <w:t xml:space="preserve"> </w:t>
            </w:r>
          </w:p>
        </w:tc>
        <w:tc>
          <w:tcPr>
            <w:tcW w:w="4828"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7287835" w14:textId="743D266A" w:rsidR="00FB3CD8" w:rsidRDefault="00697642" w:rsidP="002A2C30">
            <w:pPr>
              <w:pStyle w:val="TableGrayBold"/>
            </w:pPr>
            <w:r w:rsidRPr="00FD2BBD">
              <w:t>Walk Through Date</w:t>
            </w:r>
            <w:r w:rsidR="00CB74C1">
              <w:t xml:space="preserve">: </w:t>
            </w:r>
          </w:p>
          <w:p w14:paraId="084A0B6E" w14:textId="16988543" w:rsidR="00697642" w:rsidRPr="00FD2BBD" w:rsidRDefault="00697642" w:rsidP="005F3D40">
            <w:pPr>
              <w:pStyle w:val="TableGrayNormal"/>
            </w:pPr>
            <w:r w:rsidRPr="00CB74C1">
              <w:t>9/13/2018</w:t>
            </w:r>
            <w:r w:rsidRPr="00FD2BBD">
              <w:t xml:space="preserve"> </w:t>
            </w:r>
          </w:p>
        </w:tc>
        <w:tc>
          <w:tcPr>
            <w:tcW w:w="2160" w:type="dxa"/>
            <w:vMerge/>
            <w:tcBorders>
              <w:left w:val="single" w:sz="4" w:space="0" w:color="4472C4" w:themeColor="accent1"/>
              <w:bottom w:val="single" w:sz="4" w:space="0" w:color="4472C4" w:themeColor="accent1"/>
              <w:right w:val="single" w:sz="4" w:space="0" w:color="4472C4" w:themeColor="accent1"/>
            </w:tcBorders>
            <w:vAlign w:val="center"/>
            <w:hideMark/>
          </w:tcPr>
          <w:p w14:paraId="1BA52B98" w14:textId="77777777" w:rsidR="00697642" w:rsidRPr="00FD2BBD" w:rsidRDefault="00697642" w:rsidP="005F3D40">
            <w:pPr>
              <w:pStyle w:val="TableGrayNormal"/>
            </w:pPr>
          </w:p>
        </w:tc>
      </w:tr>
      <w:tr w:rsidR="002E116F" w:rsidRPr="0018374F" w14:paraId="0C5ABEF8"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396645D" w14:textId="77777777" w:rsidR="002E116F" w:rsidRDefault="002E116F" w:rsidP="002A2C30">
            <w:pPr>
              <w:pStyle w:val="TableGrayBold"/>
            </w:pPr>
            <w:r>
              <w:t>Room Dimensions:</w:t>
            </w:r>
            <w:r w:rsidR="00AA5D92" w:rsidRPr="00FD2BBD">
              <w:t xml:space="preserve">   </w:t>
            </w:r>
          </w:p>
          <w:p w14:paraId="74EAFAF7" w14:textId="221A687B" w:rsidR="00AA5D92" w:rsidRPr="00FD2BBD" w:rsidRDefault="00AA5D92" w:rsidP="005F3D40">
            <w:pPr>
              <w:pStyle w:val="TableGrayNormal"/>
            </w:pPr>
            <w:r w:rsidRPr="00432AC0">
              <w:t xml:space="preserve"> </w:t>
            </w:r>
            <w:r w:rsidR="00577934" w:rsidRPr="00432AC0">
              <w:t>00</w:t>
            </w:r>
            <w:r w:rsidR="00DA091A" w:rsidRPr="00432AC0">
              <w:t xml:space="preserve"> </w:t>
            </w:r>
            <w:r w:rsidRPr="00432AC0">
              <w:t xml:space="preserve">L x </w:t>
            </w:r>
            <w:r w:rsidR="00577934" w:rsidRPr="00432AC0">
              <w:t>00</w:t>
            </w:r>
            <w:r w:rsidR="00DA091A" w:rsidRPr="00432AC0">
              <w:t xml:space="preserve"> </w:t>
            </w:r>
            <w:r w:rsidRPr="00432AC0">
              <w:t xml:space="preserve">W x </w:t>
            </w:r>
            <w:r w:rsidR="00577934" w:rsidRPr="00432AC0">
              <w:t>00</w:t>
            </w:r>
            <w:r w:rsidR="00DA091A" w:rsidRPr="00432AC0">
              <w:t xml:space="preserve"> </w:t>
            </w:r>
            <w:r w:rsidRPr="00432AC0">
              <w:t>H</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77A0185" w14:textId="6AEE0E73" w:rsidR="001A230C" w:rsidRDefault="001A230C" w:rsidP="002A2C30">
            <w:pPr>
              <w:pStyle w:val="TableGrayBold"/>
            </w:pPr>
            <w:r>
              <w:t>Wall Type:</w:t>
            </w:r>
          </w:p>
          <w:p w14:paraId="75AABC14" w14:textId="2E9916C5" w:rsidR="00AA5D92" w:rsidRPr="00FD2BBD" w:rsidRDefault="002E116F" w:rsidP="005F3D40">
            <w:pPr>
              <w:pStyle w:val="TableGrayNormal"/>
            </w:pPr>
            <w:r>
              <w:t>B</w:t>
            </w:r>
            <w:r w:rsidR="00AA5D92" w:rsidRPr="002E116F">
              <w:t>lock</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0532EB5F" w14:textId="77777777" w:rsidR="001A230C" w:rsidRDefault="001A230C" w:rsidP="002A2C30">
            <w:pPr>
              <w:pStyle w:val="TableGrayBold"/>
            </w:pPr>
            <w:r>
              <w:t>Ceiling Type:</w:t>
            </w:r>
          </w:p>
          <w:p w14:paraId="31FE5044" w14:textId="743CD999" w:rsidR="00AA5D92" w:rsidRPr="00FD2BBD" w:rsidRDefault="002E116F" w:rsidP="005F3D40">
            <w:pPr>
              <w:pStyle w:val="TableGrayNormal"/>
            </w:pPr>
            <w:r>
              <w:t>D</w:t>
            </w:r>
            <w:r w:rsidR="00AA5D92" w:rsidRPr="002E116F">
              <w:t>rop</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5D5648C" w14:textId="74547564" w:rsidR="00215B8E" w:rsidRDefault="00AA5D92" w:rsidP="002A2C30">
            <w:pPr>
              <w:pStyle w:val="TableGrayBold"/>
            </w:pPr>
            <w:r w:rsidRPr="00FD2BBD">
              <w:t>OPP</w:t>
            </w:r>
            <w:r w:rsidR="00215B8E">
              <w:t xml:space="preserve"> Number</w:t>
            </w:r>
            <w:r w:rsidR="00FB3CD8">
              <w:t>:</w:t>
            </w:r>
            <w:r w:rsidRPr="00FD2BBD">
              <w:t xml:space="preserve"> </w:t>
            </w:r>
          </w:p>
          <w:p w14:paraId="045A0411" w14:textId="367F1CC9" w:rsidR="00AA5D92" w:rsidRPr="00FD2BBD" w:rsidRDefault="002D0E00" w:rsidP="005F3D40">
            <w:pPr>
              <w:pStyle w:val="TableGrayNormal"/>
            </w:pPr>
            <w:r w:rsidRPr="002D0E00">
              <w:t>OPP-001234</w:t>
            </w:r>
          </w:p>
        </w:tc>
      </w:tr>
      <w:tr w:rsidR="002E116F" w:rsidRPr="0018374F" w14:paraId="15A69AE1" w14:textId="77777777" w:rsidTr="0035547B">
        <w:trPr>
          <w:trHeight w:val="746"/>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B564A7A" w14:textId="4477715F" w:rsidR="00B14AA7" w:rsidRDefault="00697642" w:rsidP="002A2C30">
            <w:pPr>
              <w:pStyle w:val="TableGrayBold"/>
            </w:pPr>
            <w:r w:rsidRPr="00FD2BBD">
              <w:t>Target Install Date</w:t>
            </w:r>
            <w:r w:rsidR="00343E52">
              <w:t xml:space="preserve">: </w:t>
            </w:r>
          </w:p>
          <w:p w14:paraId="105CEBD1" w14:textId="787403B5" w:rsidR="00697642" w:rsidRPr="00FD2BBD" w:rsidRDefault="00697642" w:rsidP="00B14AA7">
            <w:pPr>
              <w:pStyle w:val="TableGrayNormal"/>
            </w:pPr>
            <w:r w:rsidRPr="00343E52">
              <w:t xml:space="preserve">ASAP </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16C94D" w14:textId="77777777" w:rsidR="00E30982" w:rsidRDefault="00E30982" w:rsidP="00B14AA7">
            <w:pPr>
              <w:pStyle w:val="TableGrayBold"/>
            </w:pPr>
            <w:r>
              <w:t>Target Budget:</w:t>
            </w:r>
            <w:r w:rsidR="002E116F">
              <w:t xml:space="preserve"> </w:t>
            </w:r>
          </w:p>
          <w:p w14:paraId="57CF5B7C" w14:textId="5F354AFD" w:rsidR="00697642" w:rsidRPr="00FD2BBD" w:rsidRDefault="002E116F" w:rsidP="005F3D40">
            <w:pPr>
              <w:pStyle w:val="TableGrayNormal"/>
            </w:pPr>
            <w:r w:rsidRPr="002E116F">
              <w:t>$10,000</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6DCC7B4" w14:textId="77777777" w:rsidR="00E30982" w:rsidRDefault="00697642" w:rsidP="00B14AA7">
            <w:pPr>
              <w:pStyle w:val="TableGrayBold"/>
            </w:pPr>
            <w:r w:rsidRPr="00FD2BBD">
              <w:t>Delivery Doc</w:t>
            </w:r>
            <w:r w:rsidR="00E30982">
              <w:t>:</w:t>
            </w:r>
          </w:p>
          <w:p w14:paraId="48F5847B" w14:textId="189188F7" w:rsidR="00697642" w:rsidRPr="00FD2BBD" w:rsidRDefault="00E30982" w:rsidP="005F3D40">
            <w:pPr>
              <w:pStyle w:val="TableGrayNormal"/>
            </w:pPr>
            <w:r w:rsidRPr="00082EAD">
              <w:t>Yes/No</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403BE8" w14:textId="77777777" w:rsidR="00E30982" w:rsidRDefault="00697642" w:rsidP="00B14AA7">
            <w:pPr>
              <w:pStyle w:val="TableGrayBold"/>
            </w:pPr>
            <w:r w:rsidRPr="00FD2BBD">
              <w:t xml:space="preserve">Plenum Space: </w:t>
            </w:r>
          </w:p>
          <w:p w14:paraId="2016617C" w14:textId="76D2B770" w:rsidR="00697642" w:rsidRPr="00FD2BBD" w:rsidRDefault="0035547B" w:rsidP="005F3D40">
            <w:pPr>
              <w:pStyle w:val="TableGrayNormal"/>
            </w:pPr>
            <w:r w:rsidRPr="00082EAD">
              <w:t>Yes/No</w:t>
            </w:r>
          </w:p>
        </w:tc>
      </w:tr>
      <w:tr w:rsidR="00AA5D92" w:rsidRPr="0018374F" w14:paraId="478533EC" w14:textId="77777777" w:rsidTr="003D313E">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3390727F" w14:textId="1AC70F15" w:rsidR="00AA5D92" w:rsidRPr="00FD2BBD" w:rsidRDefault="00AA5D92" w:rsidP="00D75918">
            <w:pPr>
              <w:pStyle w:val="TableGrayNormal"/>
            </w:pPr>
            <w:r w:rsidRPr="00EA229E">
              <w:t>Project Overview</w:t>
            </w:r>
            <w:r w:rsidRPr="0056216E">
              <w:t>:</w:t>
            </w:r>
            <w:r w:rsidR="00D75918">
              <w:t xml:space="preserve"> </w:t>
            </w:r>
            <w:r w:rsidRPr="00FD2BBD">
              <w:t>Write a simple scope of the project and ho</w:t>
            </w:r>
            <w:r w:rsidR="00AE5976">
              <w:t xml:space="preserve">w the system needs to function. </w:t>
            </w:r>
            <w:r w:rsidRPr="00FD2BBD">
              <w:t xml:space="preserve">This will be used in the SOW. </w:t>
            </w:r>
          </w:p>
        </w:tc>
      </w:tr>
      <w:tr w:rsidR="00AA5D92" w:rsidRPr="0018374F" w14:paraId="31CFFF43" w14:textId="77777777" w:rsidTr="00C54FCF">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C25D101" w14:textId="4919AE35" w:rsidR="00AA5D92" w:rsidRPr="00FD2BBD" w:rsidRDefault="000B2FA9" w:rsidP="005F3D40">
            <w:pPr>
              <w:pStyle w:val="TableGrayNormal"/>
            </w:pPr>
            <w:r>
              <w:t>Answer</w:t>
            </w:r>
            <w:r w:rsidR="00C54FCF">
              <w:t xml:space="preserve"> Here</w:t>
            </w:r>
          </w:p>
        </w:tc>
      </w:tr>
      <w:tr w:rsidR="00AA5D92" w:rsidRPr="0018374F" w14:paraId="424ADE5A"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3807666" w14:textId="77777777" w:rsidR="00AA5D92" w:rsidRPr="00FD2BBD" w:rsidRDefault="00AA5D92" w:rsidP="005F3D40">
            <w:pPr>
              <w:pStyle w:val="TableGrayNormal"/>
            </w:pPr>
            <w:r w:rsidRPr="00FD2BBD">
              <w:t xml:space="preserve">Suggested Equipment: Provide any make and model or standards discussed during the walkthrough. </w:t>
            </w:r>
          </w:p>
        </w:tc>
      </w:tr>
      <w:tr w:rsidR="00AA5D92" w:rsidRPr="0018374F" w14:paraId="516FA214"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D40FE7B" w14:textId="6F29415C" w:rsidR="00AA5D92" w:rsidRPr="00FD2BBD" w:rsidRDefault="00AA5D92" w:rsidP="005F3D40">
            <w:pPr>
              <w:pStyle w:val="TableGrayNormal"/>
            </w:pPr>
            <w:r w:rsidRPr="00FD2BBD">
              <w:t> </w:t>
            </w:r>
            <w:r w:rsidR="000B2FA9">
              <w:t>Answer Here</w:t>
            </w:r>
          </w:p>
        </w:tc>
      </w:tr>
      <w:tr w:rsidR="00AA5D92" w:rsidRPr="0018374F" w14:paraId="0468578D"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2A9BA99" w14:textId="77777777" w:rsidR="00AA5D92" w:rsidRPr="00FD2BBD" w:rsidRDefault="00AA5D92" w:rsidP="005F3D40">
            <w:pPr>
              <w:pStyle w:val="TableGrayNormal"/>
            </w:pPr>
            <w:r w:rsidRPr="00FD2BBD">
              <w:t xml:space="preserve">OFE Equipment: Provide a list of all Equipment that will be provided by the customer. </w:t>
            </w:r>
          </w:p>
        </w:tc>
      </w:tr>
      <w:tr w:rsidR="00AA5D92" w:rsidRPr="0018374F" w14:paraId="647B2767"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1F37924" w14:textId="299B13ED" w:rsidR="00AA5D92" w:rsidRPr="00FD2BBD" w:rsidRDefault="00AA5D92" w:rsidP="005F3D40">
            <w:pPr>
              <w:pStyle w:val="TableGrayNormal"/>
            </w:pPr>
            <w:r w:rsidRPr="00FD2BBD">
              <w:t> </w:t>
            </w:r>
            <w:r w:rsidR="000B2FA9">
              <w:t>Answer Here</w:t>
            </w:r>
          </w:p>
        </w:tc>
      </w:tr>
      <w:tr w:rsidR="00AA5D92" w:rsidRPr="0018374F" w14:paraId="134ABBA6" w14:textId="77777777" w:rsidTr="003D313E">
        <w:trPr>
          <w:trHeight w:val="40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3A385A3" w14:textId="77777777" w:rsidR="00AA5D92" w:rsidRPr="00FD2BBD" w:rsidRDefault="00AA5D92" w:rsidP="005F3D40">
            <w:pPr>
              <w:pStyle w:val="TableGrayNormal"/>
            </w:pPr>
            <w:r w:rsidRPr="00FD2BBD">
              <w:t>Video Inputs: Provide a list of desired Input types and sources</w:t>
            </w:r>
          </w:p>
        </w:tc>
      </w:tr>
      <w:tr w:rsidR="00AA5D92" w:rsidRPr="0018374F" w14:paraId="62C0BFE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50D8554" w14:textId="79EA0FF1" w:rsidR="00AA5D92" w:rsidRPr="00FD2BBD" w:rsidRDefault="00AA5D92" w:rsidP="005F3D40">
            <w:pPr>
              <w:pStyle w:val="TableGrayNormal"/>
            </w:pPr>
            <w:r w:rsidRPr="00FD2BBD">
              <w:t> </w:t>
            </w:r>
            <w:r w:rsidR="000B2FA9">
              <w:t>Answer Here</w:t>
            </w:r>
          </w:p>
        </w:tc>
      </w:tr>
      <w:tr w:rsidR="00AA5D92" w:rsidRPr="0018374F" w14:paraId="0897B067" w14:textId="77777777" w:rsidTr="0021369D">
        <w:trPr>
          <w:trHeight w:val="647"/>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78FF431" w14:textId="77777777" w:rsidR="00AA5D92" w:rsidRPr="00FD2BBD" w:rsidRDefault="00AA5D92" w:rsidP="005F3D40">
            <w:pPr>
              <w:pStyle w:val="TableGrayNormal"/>
            </w:pPr>
            <w:r w:rsidRPr="00FD2BBD">
              <w:lastRenderedPageBreak/>
              <w:t xml:space="preserve">Display Needs: Provide type of display, Projector with suggested brightness, Resolution and throw distance or displays with size and quantity </w:t>
            </w:r>
          </w:p>
        </w:tc>
      </w:tr>
      <w:tr w:rsidR="00AA5D92" w:rsidRPr="0018374F" w14:paraId="306DCAFB"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3E572686" w14:textId="23727A80" w:rsidR="00AA5D92" w:rsidRPr="00FD2BBD" w:rsidRDefault="000B2FA9" w:rsidP="005F3D40">
            <w:pPr>
              <w:pStyle w:val="TableGrayNormal"/>
            </w:pPr>
            <w:r>
              <w:t>Answer Here</w:t>
            </w:r>
          </w:p>
        </w:tc>
      </w:tr>
      <w:tr w:rsidR="00AA5D92" w:rsidRPr="0018374F" w14:paraId="437C9733" w14:textId="77777777" w:rsidTr="0021369D">
        <w:trPr>
          <w:trHeight w:val="458"/>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7F10D306" w14:textId="77777777" w:rsidR="00AA5D92" w:rsidRPr="00FD2BBD" w:rsidRDefault="00AA5D92" w:rsidP="005F3D40">
            <w:pPr>
              <w:pStyle w:val="TableGrayNormal"/>
            </w:pPr>
            <w:r w:rsidRPr="00FD2BBD">
              <w:t xml:space="preserve">Screen: Provide all information on proposed screen, Diagonal image Size, Aspect Ratio, and mounting type   </w:t>
            </w:r>
          </w:p>
        </w:tc>
      </w:tr>
      <w:tr w:rsidR="00AA5D92" w:rsidRPr="0018374F" w14:paraId="1B2CD8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DC1497C" w14:textId="79D25457" w:rsidR="00AA5D92" w:rsidRPr="00FD2BBD" w:rsidRDefault="00AA5D92" w:rsidP="005F3D40">
            <w:pPr>
              <w:pStyle w:val="TableGrayNormal"/>
            </w:pPr>
            <w:r w:rsidRPr="00FD2BBD">
              <w:t> </w:t>
            </w:r>
            <w:r w:rsidR="000B2FA9">
              <w:t>Answer Here</w:t>
            </w:r>
          </w:p>
        </w:tc>
      </w:tr>
      <w:tr w:rsidR="00AA5D92" w:rsidRPr="0018374F" w14:paraId="4E0CFF73" w14:textId="77777777" w:rsidTr="00AE5976">
        <w:trPr>
          <w:trHeight w:val="7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22706CDC" w14:textId="0F619CFA" w:rsidR="00AA5D92" w:rsidRPr="00FD2BBD" w:rsidRDefault="00AE5976" w:rsidP="005F3D40">
            <w:pPr>
              <w:pStyle w:val="TableGrayNormal"/>
            </w:pPr>
            <w:r w:rsidRPr="00FD2BBD">
              <w:t>Audio: Speaker type, mounting, Proposed quantity and function of audio system IE; Speech reinforcement, concert, program audio etc.</w:t>
            </w:r>
          </w:p>
        </w:tc>
      </w:tr>
      <w:tr w:rsidR="00FD2BBD" w:rsidRPr="00FD2BBD" w14:paraId="0E3150D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63B0BC36" w14:textId="14FA97A0" w:rsidR="00AA5D92" w:rsidRPr="00FD2BBD" w:rsidRDefault="000B2FA9" w:rsidP="005F3D40">
            <w:pPr>
              <w:pStyle w:val="TableGrayNormal"/>
            </w:pPr>
            <w:r>
              <w:t>Answer Here</w:t>
            </w:r>
          </w:p>
        </w:tc>
      </w:tr>
      <w:tr w:rsidR="00FD2BBD" w:rsidRPr="00FD2BBD" w14:paraId="0965506C" w14:textId="77777777" w:rsidTr="00AE5976">
        <w:trPr>
          <w:trHeight w:val="71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4F801AF" w14:textId="77777777" w:rsidR="00AA5D92" w:rsidRPr="00FD2BBD" w:rsidRDefault="00AA5D92" w:rsidP="005F3D40">
            <w:pPr>
              <w:pStyle w:val="TableGrayNormal"/>
            </w:pPr>
            <w:r w:rsidRPr="00FD2BBD">
              <w:t xml:space="preserve">Control System: Control system Type with control surface (7" touch panel or 10 button panel with volume knob) also list equipment that needs to be controlled </w:t>
            </w:r>
          </w:p>
        </w:tc>
      </w:tr>
      <w:tr w:rsidR="00A153ED" w:rsidRPr="00FD2BBD" w14:paraId="14D2EC99"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2D9DABC2" w14:textId="6C979F14" w:rsidR="00A153ED" w:rsidRPr="00FD2BBD" w:rsidRDefault="000B2FA9" w:rsidP="005F3D40">
            <w:pPr>
              <w:pStyle w:val="TableGrayNormal"/>
            </w:pPr>
            <w:r>
              <w:t>Answer Here</w:t>
            </w:r>
          </w:p>
        </w:tc>
      </w:tr>
      <w:tr w:rsidR="00FD2BBD" w:rsidRPr="00FD2BBD" w14:paraId="405880AD"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40F7716" w14:textId="657716FA" w:rsidR="00AA5D92" w:rsidRPr="00FD2BBD" w:rsidRDefault="00AA5D92" w:rsidP="005F3D40">
            <w:pPr>
              <w:pStyle w:val="TableGrayNormal"/>
            </w:pPr>
            <w:r w:rsidRPr="00FD2BBD">
              <w:t>Programming Notes: Anything special discussed for programming? Discuss with the customer that we may need to schedule a call to discuss the programming needs</w:t>
            </w:r>
          </w:p>
        </w:tc>
      </w:tr>
      <w:tr w:rsidR="00FD2BBD" w:rsidRPr="00FD2BBD" w14:paraId="1586A0A6"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E4D4617" w14:textId="20129724" w:rsidR="00AA5D92" w:rsidRPr="00FD2BBD" w:rsidRDefault="00AA5D92" w:rsidP="005F3D40">
            <w:pPr>
              <w:pStyle w:val="TableGrayNormal"/>
            </w:pPr>
            <w:r w:rsidRPr="00FD2BBD">
              <w:t> </w:t>
            </w:r>
            <w:r w:rsidR="000B2FA9">
              <w:t>Answer Here</w:t>
            </w:r>
          </w:p>
        </w:tc>
      </w:tr>
      <w:tr w:rsidR="00FD2BBD" w:rsidRPr="00FD2BBD" w14:paraId="35969B6B" w14:textId="77777777" w:rsidTr="00AE5976">
        <w:trPr>
          <w:trHeight w:val="683"/>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8CDADEF" w14:textId="77777777" w:rsidR="00AA5D92" w:rsidRPr="00FD2BBD" w:rsidRDefault="00AA5D92" w:rsidP="005F3D40">
            <w:pPr>
              <w:pStyle w:val="TableGrayNormal"/>
            </w:pPr>
            <w:r w:rsidRPr="00FD2BBD">
              <w:t>Network: Will be new equipment go on the school’s network or do we need to provide a switch? Does the school network able to provide POE?</w:t>
            </w:r>
          </w:p>
        </w:tc>
      </w:tr>
      <w:tr w:rsidR="00FD2BBD" w:rsidRPr="00FD2BBD" w14:paraId="233D8EB1"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DD5196E" w14:textId="314A00E8" w:rsidR="00AA5D92" w:rsidRPr="00FD2BBD" w:rsidRDefault="00AA5D92" w:rsidP="005F3D40">
            <w:pPr>
              <w:pStyle w:val="TableGrayNormal"/>
            </w:pPr>
            <w:r w:rsidRPr="00FD2BBD">
              <w:t> </w:t>
            </w:r>
            <w:r w:rsidR="000B2FA9">
              <w:t>Answer Here</w:t>
            </w:r>
          </w:p>
        </w:tc>
      </w:tr>
      <w:tr w:rsidR="00FD2BBD" w:rsidRPr="00FD2BBD" w14:paraId="5E9FA233" w14:textId="77777777" w:rsidTr="00AE5976">
        <w:trPr>
          <w:trHeight w:val="62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0B97EE5A" w14:textId="59F3EDC4" w:rsidR="00AA5D92" w:rsidRPr="00FD2BBD" w:rsidRDefault="00AA5D92" w:rsidP="005F3D40">
            <w:pPr>
              <w:pStyle w:val="TableGrayNormal"/>
            </w:pPr>
            <w:r w:rsidRPr="00FD2BBD">
              <w:t xml:space="preserve">Conduit, Floor Boxes or Raceway: </w:t>
            </w:r>
            <w:r w:rsidR="00155B95">
              <w:t>I</w:t>
            </w:r>
            <w:r w:rsidRPr="00FD2BBD">
              <w:t>s there available conduit, existing Floor boxes, or do we need to provide raceway and wall boxes?</w:t>
            </w:r>
          </w:p>
        </w:tc>
      </w:tr>
      <w:tr w:rsidR="00FD2BBD" w:rsidRPr="00FD2BBD" w14:paraId="011C9538"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2D1E5E83" w14:textId="7F118BE9" w:rsidR="00AA5D92" w:rsidRPr="00FD2BBD" w:rsidRDefault="000B2FA9" w:rsidP="005F3D40">
            <w:pPr>
              <w:pStyle w:val="TableGrayNormal"/>
            </w:pPr>
            <w:r>
              <w:t>Answer Here</w:t>
            </w:r>
          </w:p>
        </w:tc>
      </w:tr>
      <w:tr w:rsidR="00FD2BBD" w:rsidRPr="00FD2BBD" w14:paraId="38BA1611" w14:textId="77777777" w:rsidTr="00AE5976">
        <w:trPr>
          <w:trHeight w:val="6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0953FB7" w14:textId="468A4AFB" w:rsidR="00AA5D92" w:rsidRPr="00FD2BBD" w:rsidRDefault="00AA5D92" w:rsidP="005F3D40">
            <w:pPr>
              <w:pStyle w:val="TableGrayNormal"/>
            </w:pPr>
            <w:r w:rsidRPr="00FD2BBD">
              <w:t>Plans/ Blueprints:</w:t>
            </w:r>
            <w:r w:rsidR="00155B95">
              <w:t xml:space="preserve"> A</w:t>
            </w:r>
            <w:r w:rsidRPr="00FD2BBD">
              <w:t xml:space="preserve">re plans available for the room or building? Can they be provided in a PDF or DWG Format? </w:t>
            </w:r>
          </w:p>
        </w:tc>
      </w:tr>
      <w:tr w:rsidR="00FD2BBD" w:rsidRPr="00FD2BBD" w14:paraId="0BB60693"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5ED4D29" w14:textId="5F315C5C" w:rsidR="00AA5D92" w:rsidRPr="00FD2BBD" w:rsidRDefault="000B2FA9" w:rsidP="005F3D40">
            <w:pPr>
              <w:pStyle w:val="TableGrayNormal"/>
            </w:pPr>
            <w:r>
              <w:t>Answer Here</w:t>
            </w:r>
          </w:p>
        </w:tc>
      </w:tr>
      <w:tr w:rsidR="00FD2BBD" w:rsidRPr="00FD2BBD" w14:paraId="2B53C1D6"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126DF5C" w14:textId="77777777" w:rsidR="00AA5D92" w:rsidRPr="00FD2BBD" w:rsidRDefault="00AA5D92" w:rsidP="005F3D40">
            <w:pPr>
              <w:pStyle w:val="TableGrayNormal"/>
            </w:pPr>
            <w:r w:rsidRPr="00FD2BBD">
              <w:t xml:space="preserve">Lifts: Are lifts needed, are any on site that can be used? Or do we need to provide them in the BOM. Tall ladders, do we need to provision for ladder rental? </w:t>
            </w:r>
          </w:p>
        </w:tc>
      </w:tr>
      <w:tr w:rsidR="00FD2BBD" w:rsidRPr="00FD2BBD" w14:paraId="7C76C6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473FFA6B" w14:textId="3B2D48CE" w:rsidR="00AA5D92" w:rsidRPr="00FD2BBD" w:rsidRDefault="000B2FA9" w:rsidP="005F3D40">
            <w:pPr>
              <w:pStyle w:val="TableGrayNormal"/>
            </w:pPr>
            <w:r>
              <w:t>Answer Here</w:t>
            </w:r>
          </w:p>
        </w:tc>
      </w:tr>
      <w:bookmarkEnd w:id="57"/>
    </w:tbl>
    <w:p w14:paraId="2EC5EC57" w14:textId="65016A4F" w:rsidR="00255408" w:rsidRDefault="00255408" w:rsidP="005F3D40">
      <w:pPr>
        <w:pStyle w:val="TableGrayNormal"/>
        <w:rPr>
          <w:rFonts w:eastAsia="Meiryo" w:cs="Times New Roman"/>
        </w:rPr>
      </w:pPr>
    </w:p>
    <w:p w14:paraId="35ECFE8A" w14:textId="77777777" w:rsidR="00606934" w:rsidRDefault="00606934" w:rsidP="005F3D40">
      <w:pPr>
        <w:pStyle w:val="TableGrayNormal"/>
        <w:rPr>
          <w:rFonts w:eastAsia="Meiryo" w:cs="Times New Roman"/>
        </w:rPr>
      </w:pPr>
    </w:p>
    <w:tbl>
      <w:tblPr>
        <w:tblStyle w:val="TableGrid"/>
        <w:tblW w:w="0" w:type="auto"/>
        <w:tblLook w:val="04A0" w:firstRow="1" w:lastRow="0" w:firstColumn="1" w:lastColumn="0" w:noHBand="0" w:noVBand="1"/>
      </w:tblPr>
      <w:tblGrid>
        <w:gridCol w:w="700"/>
        <w:gridCol w:w="9370"/>
      </w:tblGrid>
      <w:tr w:rsidR="009A1457" w:rsidRPr="009A1457" w14:paraId="53010B65" w14:textId="77777777" w:rsidTr="009A1457">
        <w:trPr>
          <w:trHeight w:val="773"/>
        </w:trPr>
        <w:tc>
          <w:tcPr>
            <w:tcW w:w="1007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86FC5B8" w14:textId="236F8241" w:rsidR="009A1457" w:rsidRPr="009A1457" w:rsidRDefault="009A1457" w:rsidP="005F3D40">
            <w:pPr>
              <w:pStyle w:val="TableGrayNormal"/>
              <w:rPr>
                <w:rFonts w:eastAsia="Meiryo" w:cs="Times New Roman"/>
              </w:rPr>
            </w:pPr>
            <w:r w:rsidRPr="00FD2BBD">
              <w:lastRenderedPageBreak/>
              <w:t>Check List: Remember we want to provide enough information that a PM can read the notes and meet the custome</w:t>
            </w:r>
            <w:r>
              <w:t>r’</w:t>
            </w:r>
            <w:r w:rsidRPr="00FD2BBD">
              <w:t>s expectation.</w:t>
            </w:r>
          </w:p>
        </w:tc>
      </w:tr>
      <w:tr w:rsidR="00416EF1" w:rsidRPr="009A1457" w14:paraId="622D3D1F" w14:textId="77777777" w:rsidTr="004A1519">
        <w:trPr>
          <w:trHeight w:val="710"/>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A1EFC94" w14:textId="756D9965" w:rsidR="00416EF1" w:rsidRPr="004A1519" w:rsidRDefault="00013756" w:rsidP="005F3D40">
            <w:pPr>
              <w:pStyle w:val="TableGrayNormal"/>
              <w:rPr>
                <w:rFonts w:eastAsia="Meiryo" w:cs="Times New Roman"/>
              </w:rPr>
            </w:pPr>
            <w:r>
              <w:rPr>
                <w:rFonts w:eastAsia="Meiryo" w:cs="Times New Roman"/>
              </w:rPr>
              <w:fldChar w:fldCharType="begin">
                <w:ffData>
                  <w:name w:val="Check1"/>
                  <w:enabled/>
                  <w:calcOnExit w:val="0"/>
                  <w:checkBox>
                    <w:size w:val="20"/>
                    <w:default w:val="0"/>
                    <w:checked w:val="0"/>
                  </w:checkBox>
                </w:ffData>
              </w:fldChar>
            </w:r>
            <w:bookmarkStart w:id="58" w:name="Check1"/>
            <w:r>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Pr>
                <w:rFonts w:eastAsia="Meiryo" w:cs="Times New Roman"/>
              </w:rPr>
              <w:fldChar w:fldCharType="end"/>
            </w:r>
            <w:bookmarkEnd w:id="5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1CCA045" w14:textId="018EDA1A" w:rsidR="00416EF1" w:rsidRPr="009A1457" w:rsidRDefault="00E63CBB" w:rsidP="005F3D40">
            <w:pPr>
              <w:pStyle w:val="TableGrayNormal"/>
              <w:rPr>
                <w:rFonts w:eastAsia="Meiryo" w:cs="Times New Roman"/>
              </w:rPr>
            </w:pPr>
            <w:r w:rsidRPr="00FD2BBD">
              <w:t>Explain that they will receive a SOW with the quote and that the SOW explains how the system w</w:t>
            </w:r>
            <w:r>
              <w:t>ill work and product placement.</w:t>
            </w:r>
          </w:p>
        </w:tc>
      </w:tr>
      <w:tr w:rsidR="00416EF1" w:rsidRPr="009A1457" w14:paraId="50CA5AAD"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C8EC817" w14:textId="6938C121"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2"/>
                  <w:enabled/>
                  <w:calcOnExit w:val="0"/>
                  <w:checkBox>
                    <w:sizeAuto/>
                    <w:default w:val="0"/>
                  </w:checkBox>
                </w:ffData>
              </w:fldChar>
            </w:r>
            <w:bookmarkStart w:id="59" w:name="Check2"/>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5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C9F27E6" w14:textId="74848836" w:rsidR="00416EF1" w:rsidRPr="009A1457" w:rsidRDefault="00E63CBB" w:rsidP="005F3D40">
            <w:pPr>
              <w:pStyle w:val="TableGrayNormal"/>
              <w:rPr>
                <w:rFonts w:eastAsia="Meiryo" w:cs="Times New Roman"/>
              </w:rPr>
            </w:pPr>
            <w:r w:rsidRPr="00FD2BBD">
              <w:t>Remember to offer to have a follow up call to review the quote and SOW.</w:t>
            </w:r>
          </w:p>
        </w:tc>
      </w:tr>
      <w:tr w:rsidR="00416EF1" w:rsidRPr="009A1457" w14:paraId="126A966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E057A8E" w14:textId="429EA975"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3"/>
                  <w:enabled/>
                  <w:calcOnExit w:val="0"/>
                  <w:checkBox>
                    <w:sizeAuto/>
                    <w:default w:val="0"/>
                  </w:checkBox>
                </w:ffData>
              </w:fldChar>
            </w:r>
            <w:bookmarkStart w:id="60" w:name="Check3"/>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0"/>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3BA661" w14:textId="1855360A" w:rsidR="00416EF1" w:rsidRPr="009A1457" w:rsidRDefault="00E63CBB" w:rsidP="005F3D40">
            <w:pPr>
              <w:pStyle w:val="TableGrayNormal"/>
              <w:rPr>
                <w:rFonts w:eastAsia="Meiryo" w:cs="Times New Roman"/>
              </w:rPr>
            </w:pPr>
            <w:r w:rsidRPr="00FD2BBD">
              <w:t>Delivery Doc, this may only be necessary if they are going to be buying large equipment like whiteboards, large Screens, or just a large project.</w:t>
            </w:r>
          </w:p>
        </w:tc>
      </w:tr>
      <w:tr w:rsidR="00416EF1" w:rsidRPr="009A1457" w14:paraId="59F6C8CE"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1E18CBFB" w14:textId="7EF3E750"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4"/>
                  <w:enabled/>
                  <w:calcOnExit w:val="0"/>
                  <w:checkBox>
                    <w:sizeAuto/>
                    <w:default w:val="0"/>
                  </w:checkBox>
                </w:ffData>
              </w:fldChar>
            </w:r>
            <w:bookmarkStart w:id="61" w:name="Check4"/>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1"/>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561880" w14:textId="7E1EB496" w:rsidR="00416EF1" w:rsidRPr="009A1457" w:rsidRDefault="00E63CBB" w:rsidP="005F3D40">
            <w:pPr>
              <w:pStyle w:val="TableGrayNormal"/>
              <w:rPr>
                <w:rFonts w:eastAsia="Meiryo" w:cs="Times New Roman"/>
              </w:rPr>
            </w:pPr>
            <w:r w:rsidRPr="00FD2BBD">
              <w:t>Pictures of the room with Theta and close using phone. Room Layout</w:t>
            </w:r>
          </w:p>
        </w:tc>
      </w:tr>
      <w:tr w:rsidR="00416EF1" w:rsidRPr="009A1457" w14:paraId="6EA75C5C"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B826CA9" w14:textId="7BE6B349"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5"/>
                  <w:enabled/>
                  <w:calcOnExit w:val="0"/>
                  <w:checkBox>
                    <w:sizeAuto/>
                    <w:default w:val="0"/>
                  </w:checkBox>
                </w:ffData>
              </w:fldChar>
            </w:r>
            <w:bookmarkStart w:id="62" w:name="Check5"/>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2"/>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58F89D5" w14:textId="2640A414" w:rsidR="00416EF1" w:rsidRPr="009A1457" w:rsidRDefault="00E63CBB" w:rsidP="005F3D40">
            <w:pPr>
              <w:pStyle w:val="TableGrayNormal"/>
              <w:rPr>
                <w:rFonts w:eastAsia="Meiryo" w:cs="Times New Roman"/>
              </w:rPr>
            </w:pPr>
            <w:r w:rsidRPr="00FD2BBD">
              <w:t xml:space="preserve">Diagram the room showing equipment locations, Use OneNote and upload to </w:t>
            </w:r>
            <w:proofErr w:type="spellStart"/>
            <w:r w:rsidR="00C02714">
              <w:t>S</w:t>
            </w:r>
            <w:r w:rsidRPr="00FD2BBD">
              <w:t>mart</w:t>
            </w:r>
            <w:r w:rsidR="00C02714">
              <w:t>S</w:t>
            </w:r>
            <w:r w:rsidRPr="00FD2BBD">
              <w:t>heets</w:t>
            </w:r>
            <w:proofErr w:type="spellEnd"/>
            <w:r w:rsidRPr="00FD2BBD">
              <w:t xml:space="preserve"> or Dropbox</w:t>
            </w:r>
            <w:r w:rsidR="00B07E70">
              <w:t>.</w:t>
            </w:r>
          </w:p>
        </w:tc>
      </w:tr>
      <w:tr w:rsidR="00416EF1" w:rsidRPr="009A1457" w14:paraId="0D2CB25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58F272A" w14:textId="23D9772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6"/>
                  <w:enabled/>
                  <w:calcOnExit w:val="0"/>
                  <w:checkBox>
                    <w:sizeAuto/>
                    <w:default w:val="0"/>
                  </w:checkBox>
                </w:ffData>
              </w:fldChar>
            </w:r>
            <w:bookmarkStart w:id="63" w:name="Check6"/>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3"/>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DE45E7" w14:textId="1F0C0EEA" w:rsidR="00416EF1" w:rsidRPr="009A1457" w:rsidRDefault="00E63CBB" w:rsidP="005F3D40">
            <w:pPr>
              <w:pStyle w:val="TableGrayNormal"/>
              <w:rPr>
                <w:rFonts w:eastAsia="Meiryo" w:cs="Times New Roman"/>
              </w:rPr>
            </w:pPr>
            <w:r w:rsidRPr="00FD2BBD">
              <w:t>List existing equipment or take close</w:t>
            </w:r>
            <w:r w:rsidR="00C02714">
              <w:t>-</w:t>
            </w:r>
            <w:r w:rsidRPr="00FD2BBD">
              <w:t>up pictures of existing equipment racks</w:t>
            </w:r>
            <w:r w:rsidR="00B07E70">
              <w:t>.</w:t>
            </w:r>
          </w:p>
        </w:tc>
      </w:tr>
      <w:tr w:rsidR="00416EF1" w:rsidRPr="009A1457" w14:paraId="35C82BB5"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6C2A487" w14:textId="4CA4D582"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7"/>
                  <w:enabled/>
                  <w:calcOnExit w:val="0"/>
                  <w:checkBox>
                    <w:sizeAuto/>
                    <w:default w:val="0"/>
                  </w:checkBox>
                </w:ffData>
              </w:fldChar>
            </w:r>
            <w:bookmarkStart w:id="64" w:name="Check7"/>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4"/>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2E7840" w14:textId="6B1ED322" w:rsidR="00416EF1" w:rsidRPr="009A1457" w:rsidRDefault="00E63CBB" w:rsidP="005F3D40">
            <w:pPr>
              <w:pStyle w:val="TableGrayNormal"/>
              <w:rPr>
                <w:rFonts w:eastAsia="Meiryo" w:cs="Times New Roman"/>
              </w:rPr>
            </w:pPr>
            <w:r w:rsidRPr="00FD2BBD">
              <w:t>Was the project timeline and budget discussed?</w:t>
            </w:r>
          </w:p>
        </w:tc>
      </w:tr>
      <w:tr w:rsidR="00416EF1" w:rsidRPr="009A1457" w14:paraId="1E23889F"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B418D5A" w14:textId="7D0E80EA"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8"/>
                  <w:enabled/>
                  <w:calcOnExit w:val="0"/>
                  <w:checkBox>
                    <w:sizeAuto/>
                    <w:default w:val="0"/>
                  </w:checkBox>
                </w:ffData>
              </w:fldChar>
            </w:r>
            <w:bookmarkStart w:id="65" w:name="Check8"/>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5"/>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CD8A449" w14:textId="57A26FC2" w:rsidR="00416EF1" w:rsidRPr="009A1457" w:rsidRDefault="00E63CBB" w:rsidP="005F3D40">
            <w:pPr>
              <w:pStyle w:val="TableGrayNormal"/>
              <w:rPr>
                <w:rFonts w:eastAsia="Meiryo" w:cs="Times New Roman"/>
              </w:rPr>
            </w:pPr>
            <w:r w:rsidRPr="00FD2BBD">
              <w:t>Scope think about the scope from the installation point of view. Can a PM read it and know what’s supposed to happen during the installation?</w:t>
            </w:r>
          </w:p>
        </w:tc>
      </w:tr>
      <w:tr w:rsidR="00416EF1" w:rsidRPr="009A1457" w14:paraId="56D10FA6"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43CF83A" w14:textId="1DFDB548"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9"/>
                  <w:enabled/>
                  <w:calcOnExit w:val="0"/>
                  <w:checkBox>
                    <w:sizeAuto/>
                    <w:default w:val="0"/>
                  </w:checkBox>
                </w:ffData>
              </w:fldChar>
            </w:r>
            <w:bookmarkStart w:id="66" w:name="Check9"/>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6"/>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20BB950" w14:textId="07F3CEAD" w:rsidR="00416EF1" w:rsidRPr="009A1457" w:rsidRDefault="00E63CBB" w:rsidP="005F3D40">
            <w:pPr>
              <w:pStyle w:val="TableGrayNormal"/>
              <w:rPr>
                <w:rFonts w:eastAsia="Meiryo" w:cs="Times New Roman"/>
              </w:rPr>
            </w:pPr>
            <w:r w:rsidRPr="00FD2BBD">
              <w:t>Measure the room</w:t>
            </w:r>
            <w:r w:rsidR="00D064E2">
              <w:t>.</w:t>
            </w:r>
          </w:p>
        </w:tc>
      </w:tr>
      <w:tr w:rsidR="00416EF1" w:rsidRPr="009A1457" w14:paraId="21DB9941"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D522820" w14:textId="59C5E9B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0"/>
                  <w:enabled/>
                  <w:calcOnExit w:val="0"/>
                  <w:checkBox>
                    <w:sizeAuto/>
                    <w:default w:val="0"/>
                  </w:checkBox>
                </w:ffData>
              </w:fldChar>
            </w:r>
            <w:bookmarkStart w:id="67" w:name="Check10"/>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7"/>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DA1EC7" w14:textId="04D66BCD" w:rsidR="00416EF1" w:rsidRPr="009A1457" w:rsidRDefault="00E63CBB" w:rsidP="005F3D40">
            <w:pPr>
              <w:pStyle w:val="TableGrayNormal"/>
              <w:rPr>
                <w:rFonts w:eastAsia="Meiryo" w:cs="Times New Roman"/>
              </w:rPr>
            </w:pPr>
            <w:r w:rsidRPr="00FD2BBD">
              <w:t>If the screen is larger than 12' we may need additional equipment or people to install. Make a note to discuss this with the customer.</w:t>
            </w:r>
          </w:p>
        </w:tc>
      </w:tr>
      <w:tr w:rsidR="00416EF1" w:rsidRPr="009A1457" w14:paraId="4CF96987"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09307BE" w14:textId="043479E3"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1"/>
                  <w:enabled/>
                  <w:calcOnExit w:val="0"/>
                  <w:checkBox>
                    <w:sizeAuto/>
                    <w:default w:val="0"/>
                  </w:checkBox>
                </w:ffData>
              </w:fldChar>
            </w:r>
            <w:bookmarkStart w:id="68" w:name="Check11"/>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39CAF2F" w14:textId="0D31F371" w:rsidR="00416EF1" w:rsidRPr="009A1457" w:rsidRDefault="00E63CBB" w:rsidP="005F3D40">
            <w:pPr>
              <w:pStyle w:val="TableGrayNormal"/>
              <w:rPr>
                <w:rFonts w:eastAsia="Meiryo" w:cs="Times New Roman"/>
              </w:rPr>
            </w:pPr>
            <w:r w:rsidRPr="00FD2BBD">
              <w:t>Take note of cable path and equipment locations, can wire be ran from point to point</w:t>
            </w:r>
            <w:r w:rsidR="00B07E70">
              <w:t>.</w:t>
            </w:r>
          </w:p>
        </w:tc>
      </w:tr>
      <w:tr w:rsidR="00416EF1" w:rsidRPr="009A1457" w14:paraId="30944A86" w14:textId="77777777" w:rsidTr="004A1519">
        <w:trPr>
          <w:trHeight w:val="706"/>
        </w:trPr>
        <w:tc>
          <w:tcPr>
            <w:tcW w:w="700" w:type="dxa"/>
            <w:tcBorders>
              <w:top w:val="single" w:sz="4" w:space="0" w:color="4472C4" w:themeColor="accent1"/>
              <w:left w:val="single" w:sz="4" w:space="0" w:color="4472C4" w:themeColor="accent1"/>
              <w:right w:val="single" w:sz="4" w:space="0" w:color="4472C4" w:themeColor="accent1"/>
            </w:tcBorders>
            <w:shd w:val="clear" w:color="auto" w:fill="auto"/>
            <w:vAlign w:val="center"/>
          </w:tcPr>
          <w:p w14:paraId="17524204" w14:textId="5874EA47"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2"/>
                  <w:enabled/>
                  <w:calcOnExit w:val="0"/>
                  <w:checkBox>
                    <w:sizeAuto/>
                    <w:default w:val="0"/>
                  </w:checkBox>
                </w:ffData>
              </w:fldChar>
            </w:r>
            <w:bookmarkStart w:id="69" w:name="Check12"/>
            <w:r w:rsidRPr="004A1519">
              <w:rPr>
                <w:rFonts w:eastAsia="Meiryo" w:cs="Times New Roman"/>
              </w:rPr>
              <w:instrText xml:space="preserve"> FORMCHECKBOX </w:instrText>
            </w:r>
            <w:r w:rsidR="000420A3">
              <w:rPr>
                <w:rFonts w:eastAsia="Meiryo" w:cs="Times New Roman"/>
              </w:rPr>
            </w:r>
            <w:r w:rsidR="000420A3">
              <w:rPr>
                <w:rFonts w:eastAsia="Meiryo" w:cs="Times New Roman"/>
              </w:rPr>
              <w:fldChar w:fldCharType="separate"/>
            </w:r>
            <w:r w:rsidRPr="004A1519">
              <w:rPr>
                <w:rFonts w:eastAsia="Meiryo" w:cs="Times New Roman"/>
              </w:rPr>
              <w:fldChar w:fldCharType="end"/>
            </w:r>
            <w:bookmarkEnd w:id="6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9BB46B4" w14:textId="6E58F413" w:rsidR="00416EF1" w:rsidRPr="009A1457" w:rsidRDefault="00E63CBB" w:rsidP="005F3D40">
            <w:pPr>
              <w:pStyle w:val="TableGrayNormal"/>
              <w:rPr>
                <w:rFonts w:eastAsia="Meiryo" w:cs="Times New Roman"/>
              </w:rPr>
            </w:pPr>
            <w:r w:rsidRPr="00FD2BBD">
              <w:t>If you have the time feel free to use OneNote to annotate on pictures for new equipment placement like speakers, wall plates, control panels and cable path.</w:t>
            </w:r>
          </w:p>
        </w:tc>
      </w:tr>
    </w:tbl>
    <w:p w14:paraId="12CF65EA" w14:textId="77777777" w:rsidR="00416EF1" w:rsidRPr="00FD2BBD" w:rsidRDefault="00416EF1" w:rsidP="005F3D40">
      <w:pPr>
        <w:pStyle w:val="TableGrayNormal"/>
        <w:rPr>
          <w:rFonts w:eastAsia="Meiryo" w:cs="Times New Roman"/>
          <w:sz w:val="20"/>
          <w:szCs w:val="20"/>
        </w:rPr>
        <w:sectPr w:rsidR="00416EF1" w:rsidRPr="00FD2BBD" w:rsidSect="007C5AD8">
          <w:pgSz w:w="12240" w:h="15840" w:code="1"/>
          <w:pgMar w:top="1440" w:right="1080" w:bottom="1440" w:left="1080" w:header="360" w:footer="720" w:gutter="0"/>
          <w:cols w:space="720"/>
          <w:titlePg/>
          <w:docGrid w:linePitch="360"/>
        </w:sectPr>
      </w:pPr>
    </w:p>
    <w:p w14:paraId="7A088D4F" w14:textId="77777777" w:rsidR="00880566" w:rsidRPr="002E534F" w:rsidRDefault="00880566" w:rsidP="005A3ED3">
      <w:pPr>
        <w:pStyle w:val="Heading1"/>
        <w:rPr>
          <w:rFonts w:eastAsia="Meiryo"/>
        </w:rPr>
      </w:pPr>
      <w:bookmarkStart w:id="70" w:name="_Technical_Drawings"/>
      <w:bookmarkEnd w:id="70"/>
      <w:r w:rsidRPr="002E534F">
        <w:rPr>
          <w:rFonts w:eastAsia="Meiryo"/>
        </w:rPr>
        <w:lastRenderedPageBreak/>
        <w:t>Technical Drawings</w:t>
      </w:r>
    </w:p>
    <w:p w14:paraId="35220962" w14:textId="52B3FE0C" w:rsidR="00AA5D92" w:rsidRPr="00904200" w:rsidRDefault="00AA5D92" w:rsidP="005A3ED3">
      <w:r w:rsidRPr="00904200">
        <w:t>(Insert or Link Here)</w:t>
      </w:r>
    </w:p>
    <w:sectPr w:rsidR="00AA5D92" w:rsidRPr="00904200" w:rsidSect="00077111">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27D7A" w14:textId="77777777" w:rsidR="000420A3" w:rsidRDefault="000420A3">
      <w:pPr>
        <w:spacing w:after="0"/>
      </w:pPr>
      <w:r>
        <w:separator/>
      </w:r>
    </w:p>
  </w:endnote>
  <w:endnote w:type="continuationSeparator" w:id="0">
    <w:p w14:paraId="4476C54A" w14:textId="77777777" w:rsidR="000420A3" w:rsidRDefault="000420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5F927" w14:textId="3A1C5179" w:rsidR="00812E07" w:rsidRDefault="00812E07">
    <w:pPr>
      <w:pStyle w:val="Footer"/>
    </w:pPr>
    <w:r>
      <w:rPr>
        <w:noProof/>
      </w:rPr>
      <mc:AlternateContent>
        <mc:Choice Requires="wps">
          <w:drawing>
            <wp:anchor distT="0" distB="0" distL="114300" distR="114300" simplePos="0" relativeHeight="251659264" behindDoc="0" locked="0" layoutInCell="1" allowOverlap="1" wp14:anchorId="2F951525" wp14:editId="61C47B49">
              <wp:simplePos x="0" y="0"/>
              <wp:positionH relativeFrom="margin">
                <wp:posOffset>-66675</wp:posOffset>
              </wp:positionH>
              <wp:positionV relativeFrom="bottomMargin">
                <wp:posOffset>228600</wp:posOffset>
              </wp:positionV>
              <wp:extent cx="3978275" cy="474980"/>
              <wp:effectExtent l="0" t="0" r="9525" b="7620"/>
              <wp:wrapNone/>
              <wp:docPr id="7" name="Text Box 7"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4" w:name="_Hlk528030450"/>
                              <w:p w14:paraId="20D0072D" w14:textId="27BC59A0" w:rsidR="00812E07" w:rsidRPr="00F80702" w:rsidRDefault="000420A3"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4"/>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51525" id="_x0000_t202" coordsize="21600,21600" o:spt="202" path="m0,0l0,21600,21600,21600,21600,0xe">
              <v:stroke joinstyle="miter"/>
              <v:path gradientshapeok="t" o:connecttype="rect"/>
            </v:shapetype>
            <v:shape id="Text Box 7" o:spid="_x0000_s1028" type="#_x0000_t202" alt="Footer content" style="position:absolute;margin-left:-5.25pt;margin-top:18pt;width:313.2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5" w:name="_Hlk528030450"/>
                        <w:p w14:paraId="20D0072D" w14:textId="27BC59A0" w:rsidR="00812E07" w:rsidRPr="00F80702" w:rsidRDefault="000420A3"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5"/>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BE60C63" wp14:editId="54479C79">
              <wp:simplePos x="0" y="0"/>
              <wp:positionH relativeFrom="margin">
                <wp:posOffset>3981450</wp:posOffset>
              </wp:positionH>
              <wp:positionV relativeFrom="bottomMargin">
                <wp:posOffset>276225</wp:posOffset>
              </wp:positionV>
              <wp:extent cx="2444750" cy="474980"/>
              <wp:effectExtent l="0" t="0" r="19050" b="7620"/>
              <wp:wrapNone/>
              <wp:docPr id="16" name="Text Box 16"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9F62F0">
                            <w:rPr>
                              <w:noProof/>
                              <w:color w:val="2B93C5"/>
                              <w:sz w:val="20"/>
                              <w:szCs w:val="20"/>
                            </w:rPr>
                            <w:t>2</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0C63" id="Text Box 16" o:spid="_x0000_s1029" type="#_x0000_t202" alt="Footer content" style="position:absolute;margin-left:313.5pt;margin-top:21.75pt;width:192.5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" filled="f" stroked="f" strokeweight=".5pt">
              <v:textbox inset="0,,0">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986D88">
                      <w:rPr>
                        <w:noProof/>
                        <w:color w:val="2B93C5"/>
                        <w:sz w:val="20"/>
                        <w:szCs w:val="20"/>
                      </w:rPr>
                      <w:t>12</w:t>
                    </w:r>
                    <w:r w:rsidRPr="002C3E8A">
                      <w:rPr>
                        <w:color w:val="2B93C5"/>
                        <w:sz w:val="20"/>
                        <w:szCs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CB7DE" w14:textId="0706CF7F" w:rsidR="00812E07" w:rsidRDefault="00812E07">
    <w:pPr>
      <w:pStyle w:val="Footer"/>
    </w:pPr>
    <w:r>
      <w:rPr>
        <w:noProof/>
      </w:rPr>
      <mc:AlternateContent>
        <mc:Choice Requires="wps">
          <w:drawing>
            <wp:anchor distT="0" distB="0" distL="114300" distR="114300" simplePos="0" relativeHeight="251669504" behindDoc="0" locked="0" layoutInCell="1" allowOverlap="1" wp14:anchorId="0A9C117D" wp14:editId="6D1BFA4F">
              <wp:simplePos x="0" y="0"/>
              <wp:positionH relativeFrom="margin">
                <wp:posOffset>3981450</wp:posOffset>
              </wp:positionH>
              <wp:positionV relativeFrom="bottomMargin">
                <wp:posOffset>276225</wp:posOffset>
              </wp:positionV>
              <wp:extent cx="2444750" cy="474980"/>
              <wp:effectExtent l="0" t="0" r="19050" b="7620"/>
              <wp:wrapNone/>
              <wp:docPr id="10" name="Text Box 10"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9F62F0">
                            <w:rPr>
                              <w:noProof/>
                              <w:color w:val="2B93C5"/>
                              <w:sz w:val="20"/>
                              <w:szCs w:val="20"/>
                            </w:rPr>
                            <w:t>3</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117D" id="_x0000_t202" coordsize="21600,21600" o:spt="202" path="m0,0l0,21600,21600,21600,21600,0xe">
              <v:stroke joinstyle="miter"/>
              <v:path gradientshapeok="t" o:connecttype="rect"/>
            </v:shapetype>
            <v:shape id="Text Box 10" o:spid="_x0000_s1030" type="#_x0000_t202" alt="Footer content" style="position:absolute;margin-left:313.5pt;margin-top:21.75pt;width:192.5pt;height:3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" filled="f" stroked="f" strokeweight=".5pt">
              <v:textbox inset="0,,0">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986D88">
                      <w:rPr>
                        <w:noProof/>
                        <w:color w:val="2B93C5"/>
                        <w:sz w:val="20"/>
                        <w:szCs w:val="20"/>
                      </w:rPr>
                      <w:t>13</w:t>
                    </w:r>
                    <w:r w:rsidRPr="002C3E8A">
                      <w:rPr>
                        <w:color w:val="2B93C5"/>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1551ADB2" wp14:editId="798138D6">
              <wp:simplePos x="0" y="0"/>
              <wp:positionH relativeFrom="margin">
                <wp:posOffset>-66675</wp:posOffset>
              </wp:positionH>
              <wp:positionV relativeFrom="bottomMargin">
                <wp:posOffset>228600</wp:posOffset>
              </wp:positionV>
              <wp:extent cx="3978275" cy="474980"/>
              <wp:effectExtent l="0" t="0" r="9525" b="7620"/>
              <wp:wrapNone/>
              <wp:docPr id="6" name="Text Box 6"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0420A3"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ADB2" id="_x0000_t202" coordsize="21600,21600" o:spt="202" path="m0,0l0,21600,21600,21600,21600,0xe">
              <v:stroke joinstyle="miter"/>
              <v:path gradientshapeok="t" o:connecttype="rect"/>
            </v:shapetype>
            <v:shape id="Text Box 6" o:spid="_x0000_s1031" type="#_x0000_t202" alt="Footer content" style="position:absolute;margin-left:-5.25pt;margin-top:18pt;width:313.2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0420A3"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DD0D5" w14:textId="77777777" w:rsidR="000420A3" w:rsidRDefault="000420A3">
      <w:pPr>
        <w:spacing w:after="0"/>
      </w:pPr>
      <w:r>
        <w:separator/>
      </w:r>
    </w:p>
  </w:footnote>
  <w:footnote w:type="continuationSeparator" w:id="0">
    <w:p w14:paraId="777B8F41" w14:textId="77777777" w:rsidR="000420A3" w:rsidRDefault="000420A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4E32" w14:textId="38D05553" w:rsidR="00812E07" w:rsidRDefault="00812E07" w:rsidP="00D52437">
    <w:pPr>
      <w:pStyle w:val="Header"/>
      <w:spacing w:after="240"/>
    </w:pPr>
    <w:r>
      <w:rPr>
        <w:noProof/>
        <w:lang w:eastAsia="en-US"/>
      </w:rPr>
      <w:drawing>
        <wp:inline distT="0" distB="0" distL="0" distR="0" wp14:anchorId="2B66267F" wp14:editId="4B171FED">
          <wp:extent cx="6400800" cy="702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3766" w14:textId="4C54793C" w:rsidR="00812E07" w:rsidRDefault="00812E07">
    <w:pPr>
      <w:pStyle w:val="Header"/>
    </w:pPr>
    <w:r>
      <w:rPr>
        <w:noProof/>
        <w:lang w:eastAsia="en-US"/>
      </w:rPr>
      <w:drawing>
        <wp:inline distT="0" distB="0" distL="0" distR="0" wp14:anchorId="5FBBD926" wp14:editId="58C87378">
          <wp:extent cx="6400800" cy="702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4CA8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1EF6E8"/>
    <w:lvl w:ilvl="0">
      <w:start w:val="1"/>
      <w:numFmt w:val="decimal"/>
      <w:lvlText w:val="%1."/>
      <w:lvlJc w:val="left"/>
      <w:pPr>
        <w:tabs>
          <w:tab w:val="num" w:pos="1800"/>
        </w:tabs>
        <w:ind w:left="1800" w:hanging="360"/>
      </w:pPr>
    </w:lvl>
  </w:abstractNum>
  <w:abstractNum w:abstractNumId="2">
    <w:nsid w:val="FFFFFF7D"/>
    <w:multiLevelType w:val="singleLevel"/>
    <w:tmpl w:val="AB06A2E4"/>
    <w:lvl w:ilvl="0">
      <w:start w:val="1"/>
      <w:numFmt w:val="decimal"/>
      <w:lvlText w:val="%1."/>
      <w:lvlJc w:val="left"/>
      <w:pPr>
        <w:tabs>
          <w:tab w:val="num" w:pos="1440"/>
        </w:tabs>
        <w:ind w:left="1440" w:hanging="360"/>
      </w:pPr>
    </w:lvl>
  </w:abstractNum>
  <w:abstractNum w:abstractNumId="3">
    <w:nsid w:val="FFFFFF7E"/>
    <w:multiLevelType w:val="singleLevel"/>
    <w:tmpl w:val="AA760356"/>
    <w:lvl w:ilvl="0">
      <w:start w:val="1"/>
      <w:numFmt w:val="decimal"/>
      <w:lvlText w:val="%1."/>
      <w:lvlJc w:val="left"/>
      <w:pPr>
        <w:tabs>
          <w:tab w:val="num" w:pos="1080"/>
        </w:tabs>
        <w:ind w:left="1080" w:hanging="360"/>
      </w:pPr>
    </w:lvl>
  </w:abstractNum>
  <w:abstractNum w:abstractNumId="4">
    <w:nsid w:val="FFFFFF7F"/>
    <w:multiLevelType w:val="singleLevel"/>
    <w:tmpl w:val="3814D9C8"/>
    <w:lvl w:ilvl="0">
      <w:start w:val="1"/>
      <w:numFmt w:val="decimal"/>
      <w:lvlText w:val="%1."/>
      <w:lvlJc w:val="left"/>
      <w:pPr>
        <w:tabs>
          <w:tab w:val="num" w:pos="720"/>
        </w:tabs>
        <w:ind w:left="720" w:hanging="360"/>
      </w:pPr>
    </w:lvl>
  </w:abstractNum>
  <w:abstractNum w:abstractNumId="5">
    <w:nsid w:val="FFFFFF80"/>
    <w:multiLevelType w:val="singleLevel"/>
    <w:tmpl w:val="F5D829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84C9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260384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8186D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C925FAE"/>
    <w:lvl w:ilvl="0">
      <w:start w:val="1"/>
      <w:numFmt w:val="decimal"/>
      <w:lvlText w:val="%1."/>
      <w:lvlJc w:val="left"/>
      <w:pPr>
        <w:tabs>
          <w:tab w:val="num" w:pos="360"/>
        </w:tabs>
        <w:ind w:left="360" w:hanging="360"/>
      </w:pPr>
    </w:lvl>
  </w:abstractNum>
  <w:abstractNum w:abstractNumId="10">
    <w:nsid w:val="FFFFFF89"/>
    <w:multiLevelType w:val="singleLevel"/>
    <w:tmpl w:val="D08AC0C4"/>
    <w:lvl w:ilvl="0">
      <w:start w:val="1"/>
      <w:numFmt w:val="bullet"/>
      <w:lvlText w:val=""/>
      <w:lvlJc w:val="left"/>
      <w:pPr>
        <w:tabs>
          <w:tab w:val="num" w:pos="360"/>
        </w:tabs>
        <w:ind w:left="360" w:hanging="360"/>
      </w:pPr>
      <w:rPr>
        <w:rFonts w:ascii="Symbol" w:hAnsi="Symbol" w:hint="default"/>
      </w:rPr>
    </w:lvl>
  </w:abstractNum>
  <w:abstractNum w:abstractNumId="11">
    <w:nsid w:val="2E7A3943"/>
    <w:multiLevelType w:val="hybridMultilevel"/>
    <w:tmpl w:val="E316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35D5E"/>
    <w:multiLevelType w:val="hybridMultilevel"/>
    <w:tmpl w:val="A3B605BE"/>
    <w:lvl w:ilvl="0" w:tplc="CB147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34D5D"/>
    <w:multiLevelType w:val="hybridMultilevel"/>
    <w:tmpl w:val="65AE58D2"/>
    <w:lvl w:ilvl="0" w:tplc="59C06D48">
      <w:start w:val="1"/>
      <w:numFmt w:val="bullet"/>
      <w:lvlText w:val=""/>
      <w:lvlJc w:val="left"/>
      <w:pPr>
        <w:ind w:left="475" w:hanging="360"/>
      </w:pPr>
      <w:rPr>
        <w:rFonts w:ascii="Webdings" w:hAnsi="Webding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C511E5"/>
    <w:multiLevelType w:val="hybridMultilevel"/>
    <w:tmpl w:val="59CA1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C1"/>
    <w:rsid w:val="00001C31"/>
    <w:rsid w:val="00002DCB"/>
    <w:rsid w:val="00005C95"/>
    <w:rsid w:val="00006D29"/>
    <w:rsid w:val="00007649"/>
    <w:rsid w:val="00013756"/>
    <w:rsid w:val="00017316"/>
    <w:rsid w:val="0002623D"/>
    <w:rsid w:val="00033D3A"/>
    <w:rsid w:val="00033FA4"/>
    <w:rsid w:val="0003564D"/>
    <w:rsid w:val="000420A3"/>
    <w:rsid w:val="00054D53"/>
    <w:rsid w:val="000554D8"/>
    <w:rsid w:val="00060FFF"/>
    <w:rsid w:val="000641C4"/>
    <w:rsid w:val="00064FCB"/>
    <w:rsid w:val="000662D0"/>
    <w:rsid w:val="00071DC0"/>
    <w:rsid w:val="0007230A"/>
    <w:rsid w:val="00072A11"/>
    <w:rsid w:val="00076A41"/>
    <w:rsid w:val="00077111"/>
    <w:rsid w:val="0008265B"/>
    <w:rsid w:val="00082EAD"/>
    <w:rsid w:val="000852CF"/>
    <w:rsid w:val="000A3343"/>
    <w:rsid w:val="000A3901"/>
    <w:rsid w:val="000A4668"/>
    <w:rsid w:val="000A47AF"/>
    <w:rsid w:val="000A50CD"/>
    <w:rsid w:val="000A7569"/>
    <w:rsid w:val="000B2FA9"/>
    <w:rsid w:val="000D1363"/>
    <w:rsid w:val="000D20C8"/>
    <w:rsid w:val="000D58BB"/>
    <w:rsid w:val="000F646E"/>
    <w:rsid w:val="001064D5"/>
    <w:rsid w:val="001072D6"/>
    <w:rsid w:val="001218E0"/>
    <w:rsid w:val="00122303"/>
    <w:rsid w:val="00123F9A"/>
    <w:rsid w:val="0012730E"/>
    <w:rsid w:val="00132A00"/>
    <w:rsid w:val="00133906"/>
    <w:rsid w:val="00134817"/>
    <w:rsid w:val="00141674"/>
    <w:rsid w:val="00142F6C"/>
    <w:rsid w:val="00147B5F"/>
    <w:rsid w:val="001522CE"/>
    <w:rsid w:val="00152DC7"/>
    <w:rsid w:val="00155B95"/>
    <w:rsid w:val="001568AC"/>
    <w:rsid w:val="0016321B"/>
    <w:rsid w:val="0016342D"/>
    <w:rsid w:val="001645C1"/>
    <w:rsid w:val="001651C1"/>
    <w:rsid w:val="001657F8"/>
    <w:rsid w:val="00166033"/>
    <w:rsid w:val="0018374F"/>
    <w:rsid w:val="0018466F"/>
    <w:rsid w:val="00185132"/>
    <w:rsid w:val="001863AC"/>
    <w:rsid w:val="00192324"/>
    <w:rsid w:val="00193060"/>
    <w:rsid w:val="0019468F"/>
    <w:rsid w:val="0019608D"/>
    <w:rsid w:val="001A207C"/>
    <w:rsid w:val="001A230C"/>
    <w:rsid w:val="001A3F17"/>
    <w:rsid w:val="001A4EB9"/>
    <w:rsid w:val="001A5AF0"/>
    <w:rsid w:val="001C0A2E"/>
    <w:rsid w:val="001C0D1A"/>
    <w:rsid w:val="001D17F6"/>
    <w:rsid w:val="001D455A"/>
    <w:rsid w:val="001D72B5"/>
    <w:rsid w:val="001E57BE"/>
    <w:rsid w:val="001E6CAD"/>
    <w:rsid w:val="001E717C"/>
    <w:rsid w:val="001E75D0"/>
    <w:rsid w:val="001F4716"/>
    <w:rsid w:val="001F4B2E"/>
    <w:rsid w:val="0020612C"/>
    <w:rsid w:val="002109C6"/>
    <w:rsid w:val="00210FF8"/>
    <w:rsid w:val="00212920"/>
    <w:rsid w:val="0021369D"/>
    <w:rsid w:val="00215754"/>
    <w:rsid w:val="00215B8E"/>
    <w:rsid w:val="00220C13"/>
    <w:rsid w:val="002212F1"/>
    <w:rsid w:val="00221F53"/>
    <w:rsid w:val="0024463B"/>
    <w:rsid w:val="0025358C"/>
    <w:rsid w:val="00254E7F"/>
    <w:rsid w:val="00255408"/>
    <w:rsid w:val="002561A3"/>
    <w:rsid w:val="00256B81"/>
    <w:rsid w:val="0025792B"/>
    <w:rsid w:val="00260770"/>
    <w:rsid w:val="002614A8"/>
    <w:rsid w:val="00270DE4"/>
    <w:rsid w:val="00273069"/>
    <w:rsid w:val="00281E58"/>
    <w:rsid w:val="0028649F"/>
    <w:rsid w:val="002946C3"/>
    <w:rsid w:val="002A2C30"/>
    <w:rsid w:val="002B2058"/>
    <w:rsid w:val="002C3E8A"/>
    <w:rsid w:val="002C5907"/>
    <w:rsid w:val="002C6DED"/>
    <w:rsid w:val="002D0C08"/>
    <w:rsid w:val="002D0E00"/>
    <w:rsid w:val="002D1AD1"/>
    <w:rsid w:val="002D248E"/>
    <w:rsid w:val="002D288F"/>
    <w:rsid w:val="002D5EAB"/>
    <w:rsid w:val="002D6D5E"/>
    <w:rsid w:val="002E116F"/>
    <w:rsid w:val="002E4A08"/>
    <w:rsid w:val="002E534F"/>
    <w:rsid w:val="002E76A2"/>
    <w:rsid w:val="002F015C"/>
    <w:rsid w:val="002F01F8"/>
    <w:rsid w:val="002F044A"/>
    <w:rsid w:val="002F08AB"/>
    <w:rsid w:val="00300E8F"/>
    <w:rsid w:val="00303F5F"/>
    <w:rsid w:val="003105AA"/>
    <w:rsid w:val="003136AD"/>
    <w:rsid w:val="00314234"/>
    <w:rsid w:val="0031516C"/>
    <w:rsid w:val="003173F5"/>
    <w:rsid w:val="003217FB"/>
    <w:rsid w:val="003228B5"/>
    <w:rsid w:val="0032431A"/>
    <w:rsid w:val="003439B6"/>
    <w:rsid w:val="00343E52"/>
    <w:rsid w:val="00344EF3"/>
    <w:rsid w:val="0035547B"/>
    <w:rsid w:val="00356781"/>
    <w:rsid w:val="00356FA8"/>
    <w:rsid w:val="00363BD4"/>
    <w:rsid w:val="00366A3D"/>
    <w:rsid w:val="0037788A"/>
    <w:rsid w:val="00377A3A"/>
    <w:rsid w:val="00380047"/>
    <w:rsid w:val="00384B40"/>
    <w:rsid w:val="00393198"/>
    <w:rsid w:val="00393EA1"/>
    <w:rsid w:val="00395CB9"/>
    <w:rsid w:val="003A01A1"/>
    <w:rsid w:val="003A0E5C"/>
    <w:rsid w:val="003A16FB"/>
    <w:rsid w:val="003A5C9E"/>
    <w:rsid w:val="003B12A4"/>
    <w:rsid w:val="003B1AEB"/>
    <w:rsid w:val="003B1C26"/>
    <w:rsid w:val="003B3EC9"/>
    <w:rsid w:val="003B7E3A"/>
    <w:rsid w:val="003C0343"/>
    <w:rsid w:val="003C183B"/>
    <w:rsid w:val="003C2C6C"/>
    <w:rsid w:val="003C3C62"/>
    <w:rsid w:val="003C796A"/>
    <w:rsid w:val="003D313E"/>
    <w:rsid w:val="003D427B"/>
    <w:rsid w:val="003D6194"/>
    <w:rsid w:val="003D6248"/>
    <w:rsid w:val="003D6500"/>
    <w:rsid w:val="003E2222"/>
    <w:rsid w:val="003E62CB"/>
    <w:rsid w:val="003E6D7E"/>
    <w:rsid w:val="00400C51"/>
    <w:rsid w:val="004042A2"/>
    <w:rsid w:val="00404BC5"/>
    <w:rsid w:val="00404C27"/>
    <w:rsid w:val="00405C50"/>
    <w:rsid w:val="004068BE"/>
    <w:rsid w:val="004103AC"/>
    <w:rsid w:val="00414DCA"/>
    <w:rsid w:val="00414EE3"/>
    <w:rsid w:val="00416EF1"/>
    <w:rsid w:val="00421833"/>
    <w:rsid w:val="00422740"/>
    <w:rsid w:val="004258F5"/>
    <w:rsid w:val="00427403"/>
    <w:rsid w:val="004274DD"/>
    <w:rsid w:val="00432886"/>
    <w:rsid w:val="00432AC0"/>
    <w:rsid w:val="004330A7"/>
    <w:rsid w:val="0043357A"/>
    <w:rsid w:val="00433FA2"/>
    <w:rsid w:val="00441B1A"/>
    <w:rsid w:val="00450C38"/>
    <w:rsid w:val="00454DB6"/>
    <w:rsid w:val="00454F0F"/>
    <w:rsid w:val="004566E0"/>
    <w:rsid w:val="00460743"/>
    <w:rsid w:val="00464E3F"/>
    <w:rsid w:val="00465495"/>
    <w:rsid w:val="0046607B"/>
    <w:rsid w:val="00467A09"/>
    <w:rsid w:val="004709BD"/>
    <w:rsid w:val="00473899"/>
    <w:rsid w:val="00476A5B"/>
    <w:rsid w:val="00480260"/>
    <w:rsid w:val="00482F06"/>
    <w:rsid w:val="00484A03"/>
    <w:rsid w:val="004947A2"/>
    <w:rsid w:val="00494BBD"/>
    <w:rsid w:val="004A1519"/>
    <w:rsid w:val="004A542D"/>
    <w:rsid w:val="004A67B1"/>
    <w:rsid w:val="004B3142"/>
    <w:rsid w:val="004B3C76"/>
    <w:rsid w:val="004C367C"/>
    <w:rsid w:val="004C7BD5"/>
    <w:rsid w:val="004D1429"/>
    <w:rsid w:val="004D2562"/>
    <w:rsid w:val="004D326D"/>
    <w:rsid w:val="004E463E"/>
    <w:rsid w:val="004E6535"/>
    <w:rsid w:val="004E7B64"/>
    <w:rsid w:val="004F165F"/>
    <w:rsid w:val="00507F26"/>
    <w:rsid w:val="0051055C"/>
    <w:rsid w:val="00511F51"/>
    <w:rsid w:val="0052026A"/>
    <w:rsid w:val="0052250B"/>
    <w:rsid w:val="00524997"/>
    <w:rsid w:val="0052791D"/>
    <w:rsid w:val="005433C6"/>
    <w:rsid w:val="00543CE8"/>
    <w:rsid w:val="00545C20"/>
    <w:rsid w:val="00546383"/>
    <w:rsid w:val="005574E2"/>
    <w:rsid w:val="00557D6D"/>
    <w:rsid w:val="00557FFA"/>
    <w:rsid w:val="00560A69"/>
    <w:rsid w:val="0056216E"/>
    <w:rsid w:val="00563B92"/>
    <w:rsid w:val="00574E99"/>
    <w:rsid w:val="00577934"/>
    <w:rsid w:val="00586BDA"/>
    <w:rsid w:val="0059040D"/>
    <w:rsid w:val="00590C49"/>
    <w:rsid w:val="00595255"/>
    <w:rsid w:val="00595CDA"/>
    <w:rsid w:val="005A3ED3"/>
    <w:rsid w:val="005A6625"/>
    <w:rsid w:val="005B2E28"/>
    <w:rsid w:val="005B6C8F"/>
    <w:rsid w:val="005C08C2"/>
    <w:rsid w:val="005C1F56"/>
    <w:rsid w:val="005C4727"/>
    <w:rsid w:val="005C541A"/>
    <w:rsid w:val="005D26AD"/>
    <w:rsid w:val="005D3D4E"/>
    <w:rsid w:val="005D5F7C"/>
    <w:rsid w:val="005D698C"/>
    <w:rsid w:val="005E03DD"/>
    <w:rsid w:val="005E4C60"/>
    <w:rsid w:val="005F19AD"/>
    <w:rsid w:val="005F3D40"/>
    <w:rsid w:val="005F4C59"/>
    <w:rsid w:val="006022C1"/>
    <w:rsid w:val="00606934"/>
    <w:rsid w:val="00610480"/>
    <w:rsid w:val="00610D1E"/>
    <w:rsid w:val="0062014B"/>
    <w:rsid w:val="006227E6"/>
    <w:rsid w:val="006331D6"/>
    <w:rsid w:val="0063763D"/>
    <w:rsid w:val="00640666"/>
    <w:rsid w:val="00642FA5"/>
    <w:rsid w:val="00645822"/>
    <w:rsid w:val="006579D6"/>
    <w:rsid w:val="00661231"/>
    <w:rsid w:val="00663860"/>
    <w:rsid w:val="00663D72"/>
    <w:rsid w:val="00666AC2"/>
    <w:rsid w:val="0067524E"/>
    <w:rsid w:val="00680650"/>
    <w:rsid w:val="00681B7C"/>
    <w:rsid w:val="00685C01"/>
    <w:rsid w:val="00692FAD"/>
    <w:rsid w:val="00697642"/>
    <w:rsid w:val="00697F38"/>
    <w:rsid w:val="006A13DF"/>
    <w:rsid w:val="006A3C56"/>
    <w:rsid w:val="006A54E9"/>
    <w:rsid w:val="006A551A"/>
    <w:rsid w:val="006B4237"/>
    <w:rsid w:val="006C3AF1"/>
    <w:rsid w:val="006C7D18"/>
    <w:rsid w:val="006D01BB"/>
    <w:rsid w:val="006D3BC5"/>
    <w:rsid w:val="006D6F7C"/>
    <w:rsid w:val="006D7814"/>
    <w:rsid w:val="006E04C3"/>
    <w:rsid w:val="006E142E"/>
    <w:rsid w:val="006E453E"/>
    <w:rsid w:val="006F1835"/>
    <w:rsid w:val="006F24AC"/>
    <w:rsid w:val="006F7E77"/>
    <w:rsid w:val="00704BD1"/>
    <w:rsid w:val="0070509A"/>
    <w:rsid w:val="00705FC5"/>
    <w:rsid w:val="00706877"/>
    <w:rsid w:val="007123AF"/>
    <w:rsid w:val="00712710"/>
    <w:rsid w:val="00713126"/>
    <w:rsid w:val="00713F6B"/>
    <w:rsid w:val="00715653"/>
    <w:rsid w:val="007178A1"/>
    <w:rsid w:val="007209ED"/>
    <w:rsid w:val="00721076"/>
    <w:rsid w:val="007260D5"/>
    <w:rsid w:val="00731037"/>
    <w:rsid w:val="0073524B"/>
    <w:rsid w:val="00741FE6"/>
    <w:rsid w:val="007438E6"/>
    <w:rsid w:val="0074759B"/>
    <w:rsid w:val="0074786A"/>
    <w:rsid w:val="00757C6D"/>
    <w:rsid w:val="00760370"/>
    <w:rsid w:val="00760E5C"/>
    <w:rsid w:val="007638A7"/>
    <w:rsid w:val="007840FA"/>
    <w:rsid w:val="0078618F"/>
    <w:rsid w:val="00786B50"/>
    <w:rsid w:val="00790BCE"/>
    <w:rsid w:val="007917D3"/>
    <w:rsid w:val="00793CDB"/>
    <w:rsid w:val="007A0D6D"/>
    <w:rsid w:val="007A35D7"/>
    <w:rsid w:val="007A4D15"/>
    <w:rsid w:val="007B00EE"/>
    <w:rsid w:val="007B031E"/>
    <w:rsid w:val="007B4E31"/>
    <w:rsid w:val="007B6B31"/>
    <w:rsid w:val="007B7D02"/>
    <w:rsid w:val="007C3A4C"/>
    <w:rsid w:val="007C48AA"/>
    <w:rsid w:val="007C5AD8"/>
    <w:rsid w:val="007D24EF"/>
    <w:rsid w:val="007D4444"/>
    <w:rsid w:val="007E0E3B"/>
    <w:rsid w:val="007F1628"/>
    <w:rsid w:val="007F5FDB"/>
    <w:rsid w:val="00805B49"/>
    <w:rsid w:val="0080739A"/>
    <w:rsid w:val="00812E07"/>
    <w:rsid w:val="00814A69"/>
    <w:rsid w:val="00823008"/>
    <w:rsid w:val="00831EB5"/>
    <w:rsid w:val="008329C9"/>
    <w:rsid w:val="008417E8"/>
    <w:rsid w:val="00842E91"/>
    <w:rsid w:val="0084444A"/>
    <w:rsid w:val="00845DC2"/>
    <w:rsid w:val="00845E0B"/>
    <w:rsid w:val="008549D1"/>
    <w:rsid w:val="00862D4D"/>
    <w:rsid w:val="00864C36"/>
    <w:rsid w:val="00865F4C"/>
    <w:rsid w:val="0086655A"/>
    <w:rsid w:val="00870465"/>
    <w:rsid w:val="00871669"/>
    <w:rsid w:val="00875266"/>
    <w:rsid w:val="0087605B"/>
    <w:rsid w:val="00880566"/>
    <w:rsid w:val="008835EF"/>
    <w:rsid w:val="008A5535"/>
    <w:rsid w:val="008B21EE"/>
    <w:rsid w:val="008B494F"/>
    <w:rsid w:val="008C3B37"/>
    <w:rsid w:val="008C427A"/>
    <w:rsid w:val="008C6B93"/>
    <w:rsid w:val="008D0A10"/>
    <w:rsid w:val="008D1281"/>
    <w:rsid w:val="008E2B28"/>
    <w:rsid w:val="008E4285"/>
    <w:rsid w:val="008E5ED9"/>
    <w:rsid w:val="008E7DC4"/>
    <w:rsid w:val="008F27CB"/>
    <w:rsid w:val="008F7371"/>
    <w:rsid w:val="00900150"/>
    <w:rsid w:val="00904200"/>
    <w:rsid w:val="00904630"/>
    <w:rsid w:val="00912D36"/>
    <w:rsid w:val="00914B44"/>
    <w:rsid w:val="00916802"/>
    <w:rsid w:val="009200C3"/>
    <w:rsid w:val="00926E8F"/>
    <w:rsid w:val="009316F5"/>
    <w:rsid w:val="009325E8"/>
    <w:rsid w:val="00941B16"/>
    <w:rsid w:val="00943DA0"/>
    <w:rsid w:val="00946B2C"/>
    <w:rsid w:val="00947B1D"/>
    <w:rsid w:val="00947F27"/>
    <w:rsid w:val="00951577"/>
    <w:rsid w:val="009530FF"/>
    <w:rsid w:val="009820B1"/>
    <w:rsid w:val="00986D88"/>
    <w:rsid w:val="009873E9"/>
    <w:rsid w:val="009A1457"/>
    <w:rsid w:val="009A6820"/>
    <w:rsid w:val="009A734F"/>
    <w:rsid w:val="009A740F"/>
    <w:rsid w:val="009B1998"/>
    <w:rsid w:val="009B77C5"/>
    <w:rsid w:val="009C1424"/>
    <w:rsid w:val="009C1C94"/>
    <w:rsid w:val="009C45AD"/>
    <w:rsid w:val="009C4A91"/>
    <w:rsid w:val="009C6CAD"/>
    <w:rsid w:val="009D10CF"/>
    <w:rsid w:val="009D164E"/>
    <w:rsid w:val="009D2917"/>
    <w:rsid w:val="009D4B79"/>
    <w:rsid w:val="009D656E"/>
    <w:rsid w:val="009E22F7"/>
    <w:rsid w:val="009E3D0B"/>
    <w:rsid w:val="009E7303"/>
    <w:rsid w:val="009F04DB"/>
    <w:rsid w:val="009F62F0"/>
    <w:rsid w:val="009F66A3"/>
    <w:rsid w:val="009F698D"/>
    <w:rsid w:val="00A0311F"/>
    <w:rsid w:val="00A067DE"/>
    <w:rsid w:val="00A13345"/>
    <w:rsid w:val="00A153ED"/>
    <w:rsid w:val="00A20BFB"/>
    <w:rsid w:val="00A3131F"/>
    <w:rsid w:val="00A323B5"/>
    <w:rsid w:val="00A33180"/>
    <w:rsid w:val="00A40F72"/>
    <w:rsid w:val="00A42045"/>
    <w:rsid w:val="00A4224E"/>
    <w:rsid w:val="00A4586D"/>
    <w:rsid w:val="00A54309"/>
    <w:rsid w:val="00A54EC5"/>
    <w:rsid w:val="00A621E6"/>
    <w:rsid w:val="00A62785"/>
    <w:rsid w:val="00A62DF4"/>
    <w:rsid w:val="00A6397F"/>
    <w:rsid w:val="00A705D7"/>
    <w:rsid w:val="00A75285"/>
    <w:rsid w:val="00A77472"/>
    <w:rsid w:val="00A817B7"/>
    <w:rsid w:val="00A87F61"/>
    <w:rsid w:val="00AA05AB"/>
    <w:rsid w:val="00AA5D92"/>
    <w:rsid w:val="00AA68CD"/>
    <w:rsid w:val="00AB0AF6"/>
    <w:rsid w:val="00AB0FF1"/>
    <w:rsid w:val="00AB1648"/>
    <w:rsid w:val="00AB1902"/>
    <w:rsid w:val="00AB33F2"/>
    <w:rsid w:val="00AB7067"/>
    <w:rsid w:val="00AC1789"/>
    <w:rsid w:val="00AC3FC6"/>
    <w:rsid w:val="00AC4420"/>
    <w:rsid w:val="00AC46F6"/>
    <w:rsid w:val="00AE1461"/>
    <w:rsid w:val="00AE5976"/>
    <w:rsid w:val="00AE7864"/>
    <w:rsid w:val="00AF0E64"/>
    <w:rsid w:val="00AF35A7"/>
    <w:rsid w:val="00AF5795"/>
    <w:rsid w:val="00AF637D"/>
    <w:rsid w:val="00B02BC6"/>
    <w:rsid w:val="00B07465"/>
    <w:rsid w:val="00B07E70"/>
    <w:rsid w:val="00B1201B"/>
    <w:rsid w:val="00B122C3"/>
    <w:rsid w:val="00B14AA7"/>
    <w:rsid w:val="00B21D6A"/>
    <w:rsid w:val="00B315CB"/>
    <w:rsid w:val="00B369D4"/>
    <w:rsid w:val="00B42EF9"/>
    <w:rsid w:val="00B4635B"/>
    <w:rsid w:val="00B47F38"/>
    <w:rsid w:val="00B50321"/>
    <w:rsid w:val="00B504B1"/>
    <w:rsid w:val="00B5121D"/>
    <w:rsid w:val="00B53116"/>
    <w:rsid w:val="00B56DA6"/>
    <w:rsid w:val="00B576BD"/>
    <w:rsid w:val="00B6233F"/>
    <w:rsid w:val="00B63C9E"/>
    <w:rsid w:val="00B65981"/>
    <w:rsid w:val="00B674F9"/>
    <w:rsid w:val="00B70A57"/>
    <w:rsid w:val="00B75AFA"/>
    <w:rsid w:val="00B80BFB"/>
    <w:rsid w:val="00B84A4F"/>
    <w:rsid w:val="00B850B4"/>
    <w:rsid w:val="00B9188A"/>
    <w:rsid w:val="00B96ED9"/>
    <w:rsid w:val="00B9735D"/>
    <w:rsid w:val="00BA07F6"/>
    <w:rsid w:val="00BA0E92"/>
    <w:rsid w:val="00BA1851"/>
    <w:rsid w:val="00BB6AD3"/>
    <w:rsid w:val="00BC302B"/>
    <w:rsid w:val="00BD1D5E"/>
    <w:rsid w:val="00BD1F7F"/>
    <w:rsid w:val="00BD4B21"/>
    <w:rsid w:val="00BD51FC"/>
    <w:rsid w:val="00BD567E"/>
    <w:rsid w:val="00BD722C"/>
    <w:rsid w:val="00BE0B0D"/>
    <w:rsid w:val="00BE3DBF"/>
    <w:rsid w:val="00BE75D8"/>
    <w:rsid w:val="00BF16E4"/>
    <w:rsid w:val="00BF6BBC"/>
    <w:rsid w:val="00C02714"/>
    <w:rsid w:val="00C0464D"/>
    <w:rsid w:val="00C14E1C"/>
    <w:rsid w:val="00C173BE"/>
    <w:rsid w:val="00C263B2"/>
    <w:rsid w:val="00C32877"/>
    <w:rsid w:val="00C354E8"/>
    <w:rsid w:val="00C35D55"/>
    <w:rsid w:val="00C4091D"/>
    <w:rsid w:val="00C41465"/>
    <w:rsid w:val="00C457BE"/>
    <w:rsid w:val="00C45DC5"/>
    <w:rsid w:val="00C52908"/>
    <w:rsid w:val="00C54FCF"/>
    <w:rsid w:val="00C613F0"/>
    <w:rsid w:val="00C61C5E"/>
    <w:rsid w:val="00C70F30"/>
    <w:rsid w:val="00C74EB1"/>
    <w:rsid w:val="00C96BB8"/>
    <w:rsid w:val="00CA4FDE"/>
    <w:rsid w:val="00CA76E8"/>
    <w:rsid w:val="00CB6417"/>
    <w:rsid w:val="00CB6B5D"/>
    <w:rsid w:val="00CB6BBF"/>
    <w:rsid w:val="00CB74C1"/>
    <w:rsid w:val="00CC59D5"/>
    <w:rsid w:val="00CD63D3"/>
    <w:rsid w:val="00CE5BE7"/>
    <w:rsid w:val="00CE5DF3"/>
    <w:rsid w:val="00CE61D8"/>
    <w:rsid w:val="00D021E3"/>
    <w:rsid w:val="00D064E2"/>
    <w:rsid w:val="00D06B04"/>
    <w:rsid w:val="00D135C0"/>
    <w:rsid w:val="00D15153"/>
    <w:rsid w:val="00D26345"/>
    <w:rsid w:val="00D33CA1"/>
    <w:rsid w:val="00D37BEB"/>
    <w:rsid w:val="00D40DCC"/>
    <w:rsid w:val="00D42259"/>
    <w:rsid w:val="00D436D9"/>
    <w:rsid w:val="00D4725B"/>
    <w:rsid w:val="00D51B3E"/>
    <w:rsid w:val="00D52437"/>
    <w:rsid w:val="00D53BD6"/>
    <w:rsid w:val="00D573A6"/>
    <w:rsid w:val="00D62360"/>
    <w:rsid w:val="00D62BAF"/>
    <w:rsid w:val="00D6544E"/>
    <w:rsid w:val="00D7060C"/>
    <w:rsid w:val="00D715E9"/>
    <w:rsid w:val="00D75918"/>
    <w:rsid w:val="00D772EF"/>
    <w:rsid w:val="00D82C7E"/>
    <w:rsid w:val="00D82D44"/>
    <w:rsid w:val="00D84A94"/>
    <w:rsid w:val="00D91916"/>
    <w:rsid w:val="00D92F0B"/>
    <w:rsid w:val="00D94380"/>
    <w:rsid w:val="00D94E97"/>
    <w:rsid w:val="00D95B64"/>
    <w:rsid w:val="00DA091A"/>
    <w:rsid w:val="00DB2ADA"/>
    <w:rsid w:val="00DB2F95"/>
    <w:rsid w:val="00DB4137"/>
    <w:rsid w:val="00DB6513"/>
    <w:rsid w:val="00DC2398"/>
    <w:rsid w:val="00DC4BCC"/>
    <w:rsid w:val="00DC4CA4"/>
    <w:rsid w:val="00DC6644"/>
    <w:rsid w:val="00DE5C98"/>
    <w:rsid w:val="00DF12BD"/>
    <w:rsid w:val="00DF14A3"/>
    <w:rsid w:val="00DF580A"/>
    <w:rsid w:val="00DF6ABF"/>
    <w:rsid w:val="00DF6E68"/>
    <w:rsid w:val="00E06025"/>
    <w:rsid w:val="00E10330"/>
    <w:rsid w:val="00E1223C"/>
    <w:rsid w:val="00E13395"/>
    <w:rsid w:val="00E13CB1"/>
    <w:rsid w:val="00E153A8"/>
    <w:rsid w:val="00E207BC"/>
    <w:rsid w:val="00E269B9"/>
    <w:rsid w:val="00E30982"/>
    <w:rsid w:val="00E3202D"/>
    <w:rsid w:val="00E32776"/>
    <w:rsid w:val="00E34CC1"/>
    <w:rsid w:val="00E3584D"/>
    <w:rsid w:val="00E428B6"/>
    <w:rsid w:val="00E42A8B"/>
    <w:rsid w:val="00E4479D"/>
    <w:rsid w:val="00E465B9"/>
    <w:rsid w:val="00E543E7"/>
    <w:rsid w:val="00E56885"/>
    <w:rsid w:val="00E568AF"/>
    <w:rsid w:val="00E62722"/>
    <w:rsid w:val="00E63BAA"/>
    <w:rsid w:val="00E63CBB"/>
    <w:rsid w:val="00E74C3F"/>
    <w:rsid w:val="00E74D01"/>
    <w:rsid w:val="00E759C1"/>
    <w:rsid w:val="00E765FB"/>
    <w:rsid w:val="00E81611"/>
    <w:rsid w:val="00E8392B"/>
    <w:rsid w:val="00E83BE1"/>
    <w:rsid w:val="00E85E58"/>
    <w:rsid w:val="00E905BB"/>
    <w:rsid w:val="00E92BF1"/>
    <w:rsid w:val="00E96862"/>
    <w:rsid w:val="00EA229E"/>
    <w:rsid w:val="00EA4135"/>
    <w:rsid w:val="00EB34DB"/>
    <w:rsid w:val="00EB7D6B"/>
    <w:rsid w:val="00EC0304"/>
    <w:rsid w:val="00EC26E3"/>
    <w:rsid w:val="00EC3E4A"/>
    <w:rsid w:val="00EC49F6"/>
    <w:rsid w:val="00EC66D9"/>
    <w:rsid w:val="00ED0AA0"/>
    <w:rsid w:val="00ED268B"/>
    <w:rsid w:val="00EE11EC"/>
    <w:rsid w:val="00EE329A"/>
    <w:rsid w:val="00EE51BB"/>
    <w:rsid w:val="00EE5888"/>
    <w:rsid w:val="00EE67EB"/>
    <w:rsid w:val="00EF1B62"/>
    <w:rsid w:val="00EF1D08"/>
    <w:rsid w:val="00F00BF2"/>
    <w:rsid w:val="00F01765"/>
    <w:rsid w:val="00F118C8"/>
    <w:rsid w:val="00F14427"/>
    <w:rsid w:val="00F24BD8"/>
    <w:rsid w:val="00F3205C"/>
    <w:rsid w:val="00F35F06"/>
    <w:rsid w:val="00F360E5"/>
    <w:rsid w:val="00F43388"/>
    <w:rsid w:val="00F45325"/>
    <w:rsid w:val="00F515AE"/>
    <w:rsid w:val="00F53A84"/>
    <w:rsid w:val="00F607F7"/>
    <w:rsid w:val="00F6188F"/>
    <w:rsid w:val="00F61B5C"/>
    <w:rsid w:val="00F63674"/>
    <w:rsid w:val="00F64EBE"/>
    <w:rsid w:val="00F66BA9"/>
    <w:rsid w:val="00F67F79"/>
    <w:rsid w:val="00F704B7"/>
    <w:rsid w:val="00F70BCA"/>
    <w:rsid w:val="00F73178"/>
    <w:rsid w:val="00F745D7"/>
    <w:rsid w:val="00F771B0"/>
    <w:rsid w:val="00F80702"/>
    <w:rsid w:val="00F81918"/>
    <w:rsid w:val="00F81B1D"/>
    <w:rsid w:val="00F83B56"/>
    <w:rsid w:val="00F84746"/>
    <w:rsid w:val="00F9385F"/>
    <w:rsid w:val="00F97A20"/>
    <w:rsid w:val="00FA53AB"/>
    <w:rsid w:val="00FA5632"/>
    <w:rsid w:val="00FA6E49"/>
    <w:rsid w:val="00FB0B2B"/>
    <w:rsid w:val="00FB229D"/>
    <w:rsid w:val="00FB3CD8"/>
    <w:rsid w:val="00FB769C"/>
    <w:rsid w:val="00FC23C2"/>
    <w:rsid w:val="00FC62FF"/>
    <w:rsid w:val="00FD0095"/>
    <w:rsid w:val="00FD2BBD"/>
    <w:rsid w:val="00FD3305"/>
    <w:rsid w:val="00FD75DB"/>
    <w:rsid w:val="00FE430C"/>
    <w:rsid w:val="00FE48D8"/>
    <w:rsid w:val="00FE5372"/>
    <w:rsid w:val="00FE7B01"/>
    <w:rsid w:val="00FF431C"/>
    <w:rsid w:val="00FF4C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44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3F5"/>
    <w:pPr>
      <w:spacing w:after="80" w:line="240" w:lineRule="auto"/>
    </w:pPr>
    <w:rPr>
      <w:rFonts w:ascii="Helvetica" w:hAnsi="Helvetica"/>
      <w:color w:val="414140"/>
    </w:rPr>
  </w:style>
  <w:style w:type="paragraph" w:styleId="Heading1">
    <w:name w:val="heading 1"/>
    <w:basedOn w:val="Normal"/>
    <w:next w:val="Normal"/>
    <w:link w:val="Heading1Char"/>
    <w:uiPriority w:val="9"/>
    <w:qFormat/>
    <w:rsid w:val="003173F5"/>
    <w:pPr>
      <w:keepLines/>
      <w:spacing w:before="240" w:after="0"/>
      <w:outlineLvl w:val="0"/>
    </w:pPr>
    <w:rPr>
      <w:rFonts w:eastAsiaTheme="majorEastAsia" w:cstheme="majorBidi"/>
      <w:b/>
      <w:color w:val="284172"/>
      <w:sz w:val="36"/>
      <w:szCs w:val="32"/>
    </w:rPr>
  </w:style>
  <w:style w:type="paragraph" w:styleId="Heading2">
    <w:name w:val="heading 2"/>
    <w:basedOn w:val="Normal"/>
    <w:next w:val="Normal"/>
    <w:link w:val="Heading2Char"/>
    <w:uiPriority w:val="9"/>
    <w:unhideWhenUsed/>
    <w:qFormat/>
    <w:rsid w:val="003173F5"/>
    <w:pPr>
      <w:keepNext/>
      <w:keepLines/>
      <w:spacing w:before="40" w:after="40"/>
      <w:outlineLvl w:val="1"/>
    </w:pPr>
    <w:rPr>
      <w:rFonts w:eastAsiaTheme="majorEastAsia" w:cstheme="majorBidi"/>
      <w:b/>
      <w:color w:val="2B93C5"/>
      <w:sz w:val="26"/>
      <w:szCs w:val="26"/>
    </w:rPr>
  </w:style>
  <w:style w:type="paragraph" w:styleId="Heading3">
    <w:name w:val="heading 3"/>
    <w:basedOn w:val="Normal"/>
    <w:next w:val="Normal"/>
    <w:link w:val="Heading3Char"/>
    <w:uiPriority w:val="9"/>
    <w:unhideWhenUsed/>
    <w:qFormat/>
    <w:rsid w:val="00C14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14E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14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14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1B7C"/>
    <w:pPr>
      <w:tabs>
        <w:tab w:val="center" w:pos="4680"/>
        <w:tab w:val="right" w:pos="9360"/>
      </w:tabs>
      <w:spacing w:after="0"/>
    </w:pPr>
  </w:style>
  <w:style w:type="character" w:customStyle="1" w:styleId="FooterChar">
    <w:name w:val="Footer Char"/>
    <w:basedOn w:val="DefaultParagraphFont"/>
    <w:link w:val="Footer"/>
    <w:uiPriority w:val="99"/>
    <w:rsid w:val="00681B7C"/>
  </w:style>
  <w:style w:type="paragraph" w:styleId="Header">
    <w:name w:val="header"/>
    <w:basedOn w:val="Normal"/>
    <w:link w:val="HeaderChar"/>
    <w:uiPriority w:val="99"/>
    <w:unhideWhenUsed/>
    <w:rsid w:val="00681B7C"/>
    <w:pPr>
      <w:tabs>
        <w:tab w:val="center" w:pos="4680"/>
        <w:tab w:val="right" w:pos="9360"/>
      </w:tabs>
      <w:spacing w:after="0"/>
    </w:pPr>
    <w:rPr>
      <w:rFonts w:eastAsia="Meiryo"/>
      <w:sz w:val="21"/>
      <w:szCs w:val="21"/>
      <w:lang w:eastAsia="ja-JP"/>
    </w:rPr>
  </w:style>
  <w:style w:type="character" w:customStyle="1" w:styleId="HeaderChar">
    <w:name w:val="Header Char"/>
    <w:basedOn w:val="DefaultParagraphFont"/>
    <w:link w:val="Header"/>
    <w:uiPriority w:val="99"/>
    <w:rsid w:val="00681B7C"/>
    <w:rPr>
      <w:rFonts w:eastAsia="Meiryo"/>
      <w:sz w:val="21"/>
      <w:szCs w:val="21"/>
      <w:lang w:eastAsia="ja-JP"/>
    </w:rPr>
  </w:style>
  <w:style w:type="table" w:customStyle="1" w:styleId="TipTable">
    <w:name w:val="Tip Table"/>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character" w:customStyle="1" w:styleId="Hyperlink1">
    <w:name w:val="Hyperlink1"/>
    <w:basedOn w:val="DefaultParagraphFont"/>
    <w:uiPriority w:val="99"/>
    <w:unhideWhenUsed/>
    <w:rsid w:val="00681B7C"/>
    <w:rPr>
      <w:color w:val="0563C1"/>
      <w:u w:val="single"/>
    </w:rPr>
  </w:style>
  <w:style w:type="table" w:customStyle="1" w:styleId="ProjectScopeTable">
    <w:name w:val="Project Scope Table"/>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
    <w:name w:val="Proposal Table"/>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
    <w:name w:val="Table Grid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1B7C"/>
    <w:rPr>
      <w:color w:val="0563C1" w:themeColor="hyperlink"/>
      <w:u w:val="single"/>
    </w:rPr>
  </w:style>
  <w:style w:type="table" w:styleId="TableGrid">
    <w:name w:val="Table Grid"/>
    <w:basedOn w:val="TableNormal"/>
    <w:uiPriority w:val="39"/>
    <w:rsid w:val="0068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B7C"/>
    <w:rPr>
      <w:color w:val="808080"/>
    </w:rPr>
  </w:style>
  <w:style w:type="table" w:customStyle="1" w:styleId="TipTable1">
    <w:name w:val="Tip Table1"/>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1">
    <w:name w:val="Project Scope Table1"/>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1">
    <w:name w:val="Proposal Table1"/>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1">
    <w:name w:val="Table Grid1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pTable2">
    <w:name w:val="Tip Table2"/>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2">
    <w:name w:val="Project Scope Table2"/>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2">
    <w:name w:val="Proposal Table2"/>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2">
    <w:name w:val="Table Grid12"/>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A551A"/>
    <w:pPr>
      <w:tabs>
        <w:tab w:val="right" w:leader="dot" w:pos="9350"/>
      </w:tabs>
      <w:spacing w:after="100"/>
    </w:pPr>
    <w:rPr>
      <w:rFonts w:eastAsia="Meiryo" w:cs="Times New Roman"/>
      <w:b/>
      <w:noProof/>
      <w:color w:val="2B93C5"/>
    </w:rPr>
  </w:style>
  <w:style w:type="paragraph" w:styleId="TOC2">
    <w:name w:val="toc 2"/>
    <w:basedOn w:val="Normal"/>
    <w:next w:val="Normal"/>
    <w:autoRedefine/>
    <w:uiPriority w:val="39"/>
    <w:unhideWhenUsed/>
    <w:rsid w:val="006A551A"/>
    <w:pPr>
      <w:tabs>
        <w:tab w:val="right" w:leader="dot" w:pos="9350"/>
      </w:tabs>
      <w:spacing w:after="100"/>
    </w:pPr>
  </w:style>
  <w:style w:type="character" w:customStyle="1" w:styleId="Heading1Char">
    <w:name w:val="Heading 1 Char"/>
    <w:basedOn w:val="DefaultParagraphFont"/>
    <w:link w:val="Heading1"/>
    <w:uiPriority w:val="9"/>
    <w:rsid w:val="003173F5"/>
    <w:rPr>
      <w:rFonts w:ascii="Helvetica" w:eastAsiaTheme="majorEastAsia" w:hAnsi="Helvetica" w:cstheme="majorBidi"/>
      <w:b/>
      <w:color w:val="284172"/>
      <w:sz w:val="36"/>
      <w:szCs w:val="32"/>
    </w:rPr>
  </w:style>
  <w:style w:type="paragraph" w:styleId="TOCHeading">
    <w:name w:val="TOC Heading"/>
    <w:basedOn w:val="Heading1"/>
    <w:next w:val="Normal"/>
    <w:uiPriority w:val="39"/>
    <w:unhideWhenUsed/>
    <w:qFormat/>
    <w:rsid w:val="00072A11"/>
    <w:pPr>
      <w:outlineLvl w:val="9"/>
    </w:pPr>
  </w:style>
  <w:style w:type="paragraph" w:styleId="TOC3">
    <w:name w:val="toc 3"/>
    <w:basedOn w:val="Normal"/>
    <w:next w:val="Normal"/>
    <w:autoRedefine/>
    <w:uiPriority w:val="39"/>
    <w:unhideWhenUsed/>
    <w:rsid w:val="003B1AEB"/>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173F5"/>
    <w:rPr>
      <w:rFonts w:ascii="Helvetica" w:eastAsiaTheme="majorEastAsia" w:hAnsi="Helvetica" w:cstheme="majorBidi"/>
      <w:b/>
      <w:color w:val="2B93C5"/>
      <w:sz w:val="26"/>
      <w:szCs w:val="26"/>
    </w:rPr>
  </w:style>
  <w:style w:type="table" w:customStyle="1" w:styleId="TipTable3">
    <w:name w:val="Tip Table3"/>
    <w:basedOn w:val="TableNormal"/>
    <w:uiPriority w:val="99"/>
    <w:rsid w:val="00484A03"/>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BE5F1"/>
    </w:tcPr>
    <w:tblStylePr w:type="firstCol">
      <w:pPr>
        <w:wordWrap/>
        <w:jc w:val="center"/>
      </w:pPr>
    </w:tblStylePr>
  </w:style>
  <w:style w:type="table" w:customStyle="1" w:styleId="ProposalTable3">
    <w:name w:val="Proposal Table3"/>
    <w:basedOn w:val="TableNormal"/>
    <w:uiPriority w:val="99"/>
    <w:rsid w:val="00484A03"/>
    <w:pPr>
      <w:spacing w:before="120" w:after="120" w:line="240" w:lineRule="auto"/>
    </w:pPr>
    <w:rPr>
      <w:color w:val="404040"/>
      <w:sz w:val="18"/>
      <w:szCs w:val="18"/>
      <w:lang w:eastAsia="ja-JP"/>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TableTextDecimal">
    <w:name w:val="Table Text Decimal"/>
    <w:basedOn w:val="Normal"/>
    <w:uiPriority w:val="12"/>
    <w:qFormat/>
    <w:rsid w:val="00033FA4"/>
    <w:pPr>
      <w:tabs>
        <w:tab w:val="decimal" w:pos="936"/>
      </w:tabs>
      <w:spacing w:before="120" w:after="120"/>
    </w:pPr>
    <w:rPr>
      <w:color w:val="404040" w:themeColor="text1" w:themeTint="BF"/>
      <w:sz w:val="18"/>
      <w:szCs w:val="18"/>
      <w:lang w:eastAsia="ja-JP"/>
    </w:rPr>
  </w:style>
  <w:style w:type="character" w:styleId="Strong">
    <w:name w:val="Strong"/>
    <w:basedOn w:val="DefaultParagraphFont"/>
    <w:uiPriority w:val="22"/>
    <w:unhideWhenUsed/>
    <w:qFormat/>
    <w:rsid w:val="00033FA4"/>
    <w:rPr>
      <w:b/>
      <w:bCs/>
    </w:rPr>
  </w:style>
  <w:style w:type="character" w:styleId="CommentReference">
    <w:name w:val="annotation reference"/>
    <w:basedOn w:val="DefaultParagraphFont"/>
    <w:uiPriority w:val="99"/>
    <w:semiHidden/>
    <w:unhideWhenUsed/>
    <w:rsid w:val="00FE48D8"/>
    <w:rPr>
      <w:sz w:val="16"/>
      <w:szCs w:val="16"/>
    </w:rPr>
  </w:style>
  <w:style w:type="paragraph" w:styleId="CommentText">
    <w:name w:val="annotation text"/>
    <w:basedOn w:val="Normal"/>
    <w:link w:val="CommentTextChar"/>
    <w:uiPriority w:val="99"/>
    <w:semiHidden/>
    <w:unhideWhenUsed/>
    <w:rsid w:val="00FE48D8"/>
    <w:rPr>
      <w:sz w:val="20"/>
      <w:szCs w:val="20"/>
    </w:rPr>
  </w:style>
  <w:style w:type="character" w:customStyle="1" w:styleId="CommentTextChar">
    <w:name w:val="Comment Text Char"/>
    <w:basedOn w:val="DefaultParagraphFont"/>
    <w:link w:val="CommentText"/>
    <w:uiPriority w:val="99"/>
    <w:semiHidden/>
    <w:rsid w:val="00FE48D8"/>
    <w:rPr>
      <w:sz w:val="20"/>
      <w:szCs w:val="20"/>
    </w:rPr>
  </w:style>
  <w:style w:type="paragraph" w:styleId="CommentSubject">
    <w:name w:val="annotation subject"/>
    <w:basedOn w:val="CommentText"/>
    <w:next w:val="CommentText"/>
    <w:link w:val="CommentSubjectChar"/>
    <w:uiPriority w:val="99"/>
    <w:semiHidden/>
    <w:unhideWhenUsed/>
    <w:rsid w:val="00FE48D8"/>
    <w:rPr>
      <w:b/>
      <w:bCs/>
    </w:rPr>
  </w:style>
  <w:style w:type="character" w:customStyle="1" w:styleId="CommentSubjectChar">
    <w:name w:val="Comment Subject Char"/>
    <w:basedOn w:val="CommentTextChar"/>
    <w:link w:val="CommentSubject"/>
    <w:uiPriority w:val="99"/>
    <w:semiHidden/>
    <w:rsid w:val="00FE48D8"/>
    <w:rPr>
      <w:b/>
      <w:bCs/>
      <w:sz w:val="20"/>
      <w:szCs w:val="20"/>
    </w:rPr>
  </w:style>
  <w:style w:type="paragraph" w:styleId="BalloonText">
    <w:name w:val="Balloon Text"/>
    <w:basedOn w:val="Normal"/>
    <w:link w:val="BalloonTextChar"/>
    <w:uiPriority w:val="99"/>
    <w:semiHidden/>
    <w:unhideWhenUsed/>
    <w:rsid w:val="00FE48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8"/>
    <w:rPr>
      <w:rFonts w:ascii="Segoe UI" w:hAnsi="Segoe UI" w:cs="Segoe UI"/>
      <w:sz w:val="18"/>
      <w:szCs w:val="18"/>
    </w:rPr>
  </w:style>
  <w:style w:type="character" w:styleId="FollowedHyperlink">
    <w:name w:val="FollowedHyperlink"/>
    <w:basedOn w:val="DefaultParagraphFont"/>
    <w:uiPriority w:val="99"/>
    <w:semiHidden/>
    <w:unhideWhenUsed/>
    <w:rsid w:val="00B315CB"/>
    <w:rPr>
      <w:color w:val="954F72" w:themeColor="followedHyperlink"/>
      <w:u w:val="single"/>
    </w:rPr>
  </w:style>
  <w:style w:type="table" w:styleId="TableGridLight">
    <w:name w:val="Grid Table Light"/>
    <w:basedOn w:val="TableNormal"/>
    <w:uiPriority w:val="40"/>
    <w:rsid w:val="002061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20612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20612C"/>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0612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0612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20612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0A50C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0A50C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A50C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50C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E76A2"/>
    <w:pPr>
      <w:ind w:left="720"/>
      <w:contextualSpacing/>
    </w:pPr>
  </w:style>
  <w:style w:type="character" w:customStyle="1" w:styleId="Heading3Char">
    <w:name w:val="Heading 3 Char"/>
    <w:basedOn w:val="DefaultParagraphFont"/>
    <w:link w:val="Heading3"/>
    <w:uiPriority w:val="9"/>
    <w:rsid w:val="00C14E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14E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14E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14E1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C14E1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E1C"/>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586BDA"/>
    <w:pPr>
      <w:spacing w:after="100"/>
      <w:ind w:left="880"/>
    </w:pPr>
  </w:style>
  <w:style w:type="paragraph" w:customStyle="1" w:styleId="NavyBold">
    <w:name w:val="Navy Bold"/>
    <w:basedOn w:val="Normal"/>
    <w:qFormat/>
    <w:rsid w:val="00786B50"/>
    <w:rPr>
      <w:rFonts w:eastAsia="Times New Roman" w:cs="Times New Roman"/>
      <w:b/>
      <w:color w:val="284172"/>
    </w:rPr>
  </w:style>
  <w:style w:type="paragraph" w:customStyle="1" w:styleId="TableHeadlinesWhite">
    <w:name w:val="Table Headlines White"/>
    <w:basedOn w:val="Normal"/>
    <w:qFormat/>
    <w:rsid w:val="005C541A"/>
    <w:pPr>
      <w:spacing w:after="0"/>
      <w:contextualSpacing/>
    </w:pPr>
    <w:rPr>
      <w:rFonts w:eastAsia="Meiryo" w:cs="Times New Roman"/>
      <w:b/>
      <w:color w:val="FFFFFF" w:themeColor="background1"/>
    </w:rPr>
  </w:style>
  <w:style w:type="paragraph" w:customStyle="1" w:styleId="Italic">
    <w:name w:val="Italic"/>
    <w:basedOn w:val="Normal"/>
    <w:qFormat/>
    <w:rsid w:val="00D62BAF"/>
    <w:pPr>
      <w:tabs>
        <w:tab w:val="num" w:pos="360"/>
      </w:tabs>
      <w:spacing w:line="264" w:lineRule="auto"/>
      <w:contextualSpacing/>
    </w:pPr>
    <w:rPr>
      <w:rFonts w:cs="Times New Roman"/>
      <w:i/>
      <w:iCs/>
      <w:sz w:val="16"/>
      <w:szCs w:val="16"/>
    </w:rPr>
  </w:style>
  <w:style w:type="paragraph" w:customStyle="1" w:styleId="BlackBold">
    <w:name w:val="Black Bold"/>
    <w:basedOn w:val="Normal"/>
    <w:qFormat/>
    <w:rsid w:val="007260D5"/>
    <w:pPr>
      <w:spacing w:after="0"/>
    </w:pPr>
    <w:rPr>
      <w:b/>
      <w:sz w:val="20"/>
      <w:szCs w:val="20"/>
    </w:rPr>
  </w:style>
  <w:style w:type="paragraph" w:customStyle="1" w:styleId="TableGrayNormal">
    <w:name w:val="Table Gray Normal"/>
    <w:basedOn w:val="Normal"/>
    <w:qFormat/>
    <w:rsid w:val="005F3D40"/>
    <w:pPr>
      <w:spacing w:after="0"/>
    </w:pPr>
  </w:style>
  <w:style w:type="paragraph" w:customStyle="1" w:styleId="TableGrayBold">
    <w:name w:val="Table Gray Bold"/>
    <w:basedOn w:val="TableGrayNormal"/>
    <w:qFormat/>
    <w:rsid w:val="00F66BA9"/>
    <w:rPr>
      <w:b/>
    </w:rPr>
  </w:style>
  <w:style w:type="paragraph" w:styleId="NoSpacing">
    <w:name w:val="No Spacing"/>
    <w:link w:val="NoSpacingChar"/>
    <w:uiPriority w:val="1"/>
    <w:qFormat/>
    <w:rsid w:val="009B77C5"/>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B77C5"/>
    <w:rPr>
      <w:rFonts w:eastAsiaTheme="minorEastAsia"/>
      <w:lang w:eastAsia="zh-CN"/>
    </w:rPr>
  </w:style>
  <w:style w:type="paragraph" w:styleId="Revision">
    <w:name w:val="Revision"/>
    <w:hidden/>
    <w:uiPriority w:val="99"/>
    <w:semiHidden/>
    <w:rsid w:val="00FF4C1D"/>
    <w:pPr>
      <w:spacing w:after="0" w:line="240" w:lineRule="auto"/>
    </w:pPr>
    <w:rPr>
      <w:rFonts w:ascii="Helvetica" w:hAnsi="Helvetica"/>
      <w:color w:val="414140"/>
    </w:rPr>
  </w:style>
  <w:style w:type="paragraph" w:customStyle="1" w:styleId="CoverPageClientName">
    <w:name w:val="Cover Page Client Name"/>
    <w:basedOn w:val="Heading1"/>
    <w:qFormat/>
    <w:rsid w:val="00303F5F"/>
    <w:pPr>
      <w:spacing w:before="120" w:after="120"/>
      <w:jc w:val="center"/>
    </w:pPr>
    <w:rPr>
      <w:b w:val="0"/>
      <w:color w:val="FFFFFF" w:themeColor="background1"/>
      <w:sz w:val="64"/>
    </w:rPr>
  </w:style>
  <w:style w:type="paragraph" w:customStyle="1" w:styleId="CoverPageProjectName">
    <w:name w:val="Cover Page Project Name"/>
    <w:basedOn w:val="CoverPageClientName"/>
    <w:qFormat/>
    <w:rsid w:val="00303F5F"/>
    <w:pPr>
      <w:spacing w:before="0" w:after="0"/>
    </w:pPr>
    <w:rPr>
      <w:sz w:val="60"/>
    </w:rPr>
  </w:style>
  <w:style w:type="paragraph" w:customStyle="1" w:styleId="CoverPageDateOPP">
    <w:name w:val="Cover Page Date &amp; OPP#"/>
    <w:basedOn w:val="CoverPageClientName"/>
    <w:qFormat/>
    <w:rsid w:val="007B00EE"/>
    <w:rPr>
      <w:color w:val="2B93C5"/>
      <w:sz w:val="40"/>
    </w:rPr>
  </w:style>
  <w:style w:type="paragraph" w:customStyle="1" w:styleId="CoverPageOPP">
    <w:name w:val="Cover Page OPP#"/>
    <w:basedOn w:val="CoverPageDateOPP"/>
    <w:qFormat/>
    <w:rsid w:val="000554D8"/>
  </w:style>
  <w:style w:type="paragraph" w:customStyle="1" w:styleId="CoverDateOPP">
    <w:name w:val="Cover Date &amp; OPP#"/>
    <w:basedOn w:val="Normal"/>
    <w:qFormat/>
    <w:rsid w:val="00986D88"/>
    <w:pPr>
      <w:jc w:val="right"/>
    </w:pPr>
    <w:rPr>
      <w:color w:val="2CB7DF"/>
    </w:rPr>
  </w:style>
  <w:style w:type="paragraph" w:customStyle="1" w:styleId="CoverClientNameWhite">
    <w:name w:val="Cover Client Name White"/>
    <w:basedOn w:val="Heading1"/>
    <w:qFormat/>
    <w:rsid w:val="00EE67EB"/>
    <w:pPr>
      <w:spacing w:before="0"/>
      <w:jc w:val="right"/>
    </w:pPr>
    <w:rPr>
      <w:b w:val="0"/>
      <w:color w:val="FFFFFF" w:themeColor="background1"/>
      <w:sz w:val="60"/>
    </w:rPr>
  </w:style>
  <w:style w:type="paragraph" w:customStyle="1" w:styleId="CoverProjectNameBlue">
    <w:name w:val="Cover Project Name Blue"/>
    <w:basedOn w:val="CoverClientNameWhite"/>
    <w:qFormat/>
    <w:rsid w:val="00986D88"/>
    <w:rPr>
      <w:color w:val="2CB7DF"/>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338972">
      <w:bodyDiv w:val="1"/>
      <w:marLeft w:val="0"/>
      <w:marRight w:val="0"/>
      <w:marTop w:val="0"/>
      <w:marBottom w:val="0"/>
      <w:divBdr>
        <w:top w:val="none" w:sz="0" w:space="0" w:color="auto"/>
        <w:left w:val="none" w:sz="0" w:space="0" w:color="auto"/>
        <w:bottom w:val="none" w:sz="0" w:space="0" w:color="auto"/>
        <w:right w:val="none" w:sz="0" w:space="0" w:color="auto"/>
      </w:divBdr>
    </w:div>
    <w:div w:id="19369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PNG"/><Relationship Id="rId21" Type="http://schemas.openxmlformats.org/officeDocument/2006/relationships/hyperlink" Target="https://www.howardcomputers.com/info/aboutus.cfm" TargetMode="External"/><Relationship Id="rId22" Type="http://schemas.openxmlformats.org/officeDocument/2006/relationships/image" Target="media/image4.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epson.com/For-Work/Projectors/Interactive/BrightLink-697Ui-Wireless-Full-HD-3LCD-Ultra-Short-throw-Interactive-Display/p/V11H823022" TargetMode="External"/><Relationship Id="rId15" Type="http://schemas.openxmlformats.org/officeDocument/2006/relationships/hyperlink" Target="https://epson.com/Accessories/Projector-Accessories/100%22-Whiteboard-for-Projection-and-Dry-erase/p/V12H831000" TargetMode="External"/><Relationship Id="rId16" Type="http://schemas.openxmlformats.org/officeDocument/2006/relationships/hyperlink" Target="https://www.spectrumfurniture.com/en/products/elite-lectern---media-manager-series2" TargetMode="External"/><Relationship Id="rId17" Type="http://schemas.openxmlformats.org/officeDocument/2006/relationships/hyperlink" Target="https://www.crestron.com/Products/Video/All-In-One-Solutions/DigitalMedia-Presentation-Switchers/DMPS3-300-C" TargetMode="External"/><Relationship Id="rId18" Type="http://schemas.openxmlformats.org/officeDocument/2006/relationships/hyperlink" Target="https://www.crestron.com/en-US/Products/Control-Surfaces/Touch-Screens/Medium-Touch-Screens/TSW-760-B-S" TargetMode="External"/><Relationship Id="rId19" Type="http://schemas.openxmlformats.org/officeDocument/2006/relationships/hyperlink" Target="https://www.cablestogo.com/product/39874/hdmi-and-usb-pass-through-single-gang-wall-plate-brushed-aluminum?utm_source=Google&amp;utm_medium=Shopping&amp;utm_campaign=SEM&amp;gclid=EAIaIQobChMIsaajodaZ3gIVW7XACh0C1QwCEAQYBCABEgIjNvD_BwE&amp;gclsrc=aw.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sherman/Desktop/word_proposal/HTS-EDU%20--%20AV%20-%20SIMPLE%20PROPOSAL%20TEMPLATE%20-%20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2FE48C629F3444AE8B35752BE02C3D"/>
        <w:category>
          <w:name w:val="General"/>
          <w:gallery w:val="placeholder"/>
        </w:category>
        <w:types>
          <w:type w:val="bbPlcHdr"/>
        </w:types>
        <w:behaviors>
          <w:behavior w:val="content"/>
        </w:behaviors>
        <w:guid w:val="{6012AD8A-F9F8-F64B-9604-31AAA3B85BF9}"/>
      </w:docPartPr>
      <w:docPartBody>
        <w:p w:rsidR="00711778" w:rsidRDefault="00D72143">
          <w:pPr>
            <w:pStyle w:val="992FE48C629F3444AE8B35752BE02C3D"/>
          </w:pPr>
          <w:r>
            <w:t>Recommendation #1:</w:t>
          </w:r>
        </w:p>
      </w:docPartBody>
    </w:docPart>
    <w:docPart>
      <w:docPartPr>
        <w:name w:val="4A78DBBC49CB424DA06D44CA61E6E7E1"/>
        <w:category>
          <w:name w:val="General"/>
          <w:gallery w:val="placeholder"/>
        </w:category>
        <w:types>
          <w:type w:val="bbPlcHdr"/>
        </w:types>
        <w:behaviors>
          <w:behavior w:val="content"/>
        </w:behaviors>
        <w:guid w:val="{80A68C0A-27E7-AA48-B9F7-B1B2A966E056}"/>
      </w:docPartPr>
      <w:docPartBody>
        <w:p w:rsidR="00711778" w:rsidRDefault="00D72143">
          <w:pPr>
            <w:pStyle w:val="4A78DBBC49CB424DA06D44CA61E6E7E1"/>
          </w:pPr>
          <w:r>
            <w:t>Recommendation # 1 statement</w:t>
          </w:r>
        </w:p>
      </w:docPartBody>
    </w:docPart>
    <w:docPart>
      <w:docPartPr>
        <w:name w:val="94E7AE5EF8E5CA44AC3F7D2EFEEAD3F2"/>
        <w:category>
          <w:name w:val="General"/>
          <w:gallery w:val="placeholder"/>
        </w:category>
        <w:types>
          <w:type w:val="bbPlcHdr"/>
        </w:types>
        <w:behaviors>
          <w:behavior w:val="content"/>
        </w:behaviors>
        <w:guid w:val="{BB7AC040-60AD-C645-8A4C-6F2C3897FBA6}"/>
      </w:docPartPr>
      <w:docPartBody>
        <w:p w:rsidR="00711778" w:rsidRDefault="00D72143">
          <w:pPr>
            <w:pStyle w:val="94E7AE5EF8E5CA44AC3F7D2EFEEAD3F2"/>
          </w:pPr>
          <w:r>
            <w:t>Recommendation #2:</w:t>
          </w:r>
        </w:p>
      </w:docPartBody>
    </w:docPart>
    <w:docPart>
      <w:docPartPr>
        <w:name w:val="0030451EE52E8740852EBA79FDAD24E2"/>
        <w:category>
          <w:name w:val="General"/>
          <w:gallery w:val="placeholder"/>
        </w:category>
        <w:types>
          <w:type w:val="bbPlcHdr"/>
        </w:types>
        <w:behaviors>
          <w:behavior w:val="content"/>
        </w:behaviors>
        <w:guid w:val="{A722830D-31CA-714A-B395-FFFAD270F270}"/>
      </w:docPartPr>
      <w:docPartBody>
        <w:p w:rsidR="00711778" w:rsidRDefault="00D72143">
          <w:pPr>
            <w:pStyle w:val="0030451EE52E8740852EBA79FDAD24E2"/>
          </w:pPr>
          <w:r>
            <w:t>Recommendation # 2 statement</w:t>
          </w:r>
        </w:p>
      </w:docPartBody>
    </w:docPart>
    <w:docPart>
      <w:docPartPr>
        <w:name w:val="B8160B01F44BBE4D99070DD66D2BCC38"/>
        <w:category>
          <w:name w:val="General"/>
          <w:gallery w:val="placeholder"/>
        </w:category>
        <w:types>
          <w:type w:val="bbPlcHdr"/>
        </w:types>
        <w:behaviors>
          <w:behavior w:val="content"/>
        </w:behaviors>
        <w:guid w:val="{9888FBEC-C111-FB49-9187-8404D9CA7CFB}"/>
      </w:docPartPr>
      <w:docPartBody>
        <w:p w:rsidR="00D418CA" w:rsidRDefault="00CD7AAC" w:rsidP="00CD7AAC">
          <w:pPr>
            <w:pStyle w:val="B8160B01F44BBE4D99070DD66D2BCC38"/>
          </w:pPr>
          <w:r>
            <w:t>Goal #1:</w:t>
          </w:r>
        </w:p>
      </w:docPartBody>
    </w:docPart>
    <w:docPart>
      <w:docPartPr>
        <w:name w:val="018E705D9F58BF4ABA03F8ED711FAD15"/>
        <w:category>
          <w:name w:val="General"/>
          <w:gallery w:val="placeholder"/>
        </w:category>
        <w:types>
          <w:type w:val="bbPlcHdr"/>
        </w:types>
        <w:behaviors>
          <w:behavior w:val="content"/>
        </w:behaviors>
        <w:guid w:val="{211ED26B-4FA2-5945-9F86-E8C3BE75A07B}"/>
      </w:docPartPr>
      <w:docPartBody>
        <w:p w:rsidR="00D418CA" w:rsidRDefault="00CD7AAC" w:rsidP="00CD7AAC">
          <w:pPr>
            <w:pStyle w:val="018E705D9F58BF4ABA03F8ED711FAD15"/>
          </w:pPr>
          <w:r>
            <w:t>Goal #2:</w:t>
          </w:r>
        </w:p>
      </w:docPartBody>
    </w:docPart>
    <w:docPart>
      <w:docPartPr>
        <w:name w:val="FF115282ECF98F49A270AC2370AA5DDF"/>
        <w:category>
          <w:name w:val="General"/>
          <w:gallery w:val="placeholder"/>
        </w:category>
        <w:types>
          <w:type w:val="bbPlcHdr"/>
        </w:types>
        <w:behaviors>
          <w:behavior w:val="content"/>
        </w:behaviors>
        <w:guid w:val="{DFDBAFCD-F5C1-3647-A318-8EF4FD7F32B7}"/>
      </w:docPartPr>
      <w:docPartBody>
        <w:p w:rsidR="00D418CA" w:rsidRDefault="00CD7AAC" w:rsidP="00CD7AAC">
          <w:pPr>
            <w:pStyle w:val="FF115282ECF98F49A270AC2370AA5DDF"/>
          </w:pPr>
          <w:r>
            <w:t>Goal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143"/>
    <w:rsid w:val="00074CF6"/>
    <w:rsid w:val="00107E79"/>
    <w:rsid w:val="00154922"/>
    <w:rsid w:val="00181E6A"/>
    <w:rsid w:val="001A6179"/>
    <w:rsid w:val="001B7E80"/>
    <w:rsid w:val="002D7648"/>
    <w:rsid w:val="0037558F"/>
    <w:rsid w:val="004007B8"/>
    <w:rsid w:val="004E0771"/>
    <w:rsid w:val="00711778"/>
    <w:rsid w:val="00720E23"/>
    <w:rsid w:val="00802857"/>
    <w:rsid w:val="00994CCF"/>
    <w:rsid w:val="00A30FBA"/>
    <w:rsid w:val="00A46798"/>
    <w:rsid w:val="00AB3085"/>
    <w:rsid w:val="00AC07AC"/>
    <w:rsid w:val="00C5658E"/>
    <w:rsid w:val="00CD7AAC"/>
    <w:rsid w:val="00D27ED8"/>
    <w:rsid w:val="00D418CA"/>
    <w:rsid w:val="00D52D01"/>
    <w:rsid w:val="00D72143"/>
    <w:rsid w:val="00DC3352"/>
    <w:rsid w:val="00E4409B"/>
    <w:rsid w:val="00E61150"/>
    <w:rsid w:val="00EA6F4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0A0196CFDF5B4DBF232615A7F15BCD">
    <w:name w:val="260A0196CFDF5B4DBF232615A7F15BCD"/>
  </w:style>
  <w:style w:type="paragraph" w:customStyle="1" w:styleId="122A6E68A6307740AC551C948F1E94B0">
    <w:name w:val="122A6E68A6307740AC551C948F1E94B0"/>
  </w:style>
  <w:style w:type="paragraph" w:customStyle="1" w:styleId="842ECEDFFB536042A9405EA290B9C5BB">
    <w:name w:val="842ECEDFFB536042A9405EA290B9C5BB"/>
  </w:style>
  <w:style w:type="paragraph" w:customStyle="1" w:styleId="997C9696C863714E9BBCF6C79CB678D1">
    <w:name w:val="997C9696C863714E9BBCF6C79CB678D1"/>
  </w:style>
  <w:style w:type="paragraph" w:customStyle="1" w:styleId="A00887D883D67D42A54AE1B52DBF51EE">
    <w:name w:val="A00887D883D67D42A54AE1B52DBF51EE"/>
  </w:style>
  <w:style w:type="paragraph" w:customStyle="1" w:styleId="E2A8CD2F69B28F4CA288BEF9293E5DC3">
    <w:name w:val="E2A8CD2F69B28F4CA288BEF9293E5DC3"/>
  </w:style>
  <w:style w:type="paragraph" w:customStyle="1" w:styleId="69C8F66E81C3094DA9E8858E6B791862">
    <w:name w:val="69C8F66E81C3094DA9E8858E6B791862"/>
  </w:style>
  <w:style w:type="paragraph" w:customStyle="1" w:styleId="426F5CB287632642AB6B598F29749C74">
    <w:name w:val="426F5CB287632642AB6B598F29749C74"/>
  </w:style>
  <w:style w:type="paragraph" w:customStyle="1" w:styleId="03B4FD9675DE6846A8916F737D1348C6">
    <w:name w:val="03B4FD9675DE6846A8916F737D1348C6"/>
  </w:style>
  <w:style w:type="paragraph" w:customStyle="1" w:styleId="A1DB40A61472D44BA685A136388E807E">
    <w:name w:val="A1DB40A61472D44BA685A136388E807E"/>
  </w:style>
  <w:style w:type="paragraph" w:customStyle="1" w:styleId="1F68609F71C1A44C8E347A5E81CC31C9">
    <w:name w:val="1F68609F71C1A44C8E347A5E81CC31C9"/>
  </w:style>
  <w:style w:type="paragraph" w:customStyle="1" w:styleId="992FE48C629F3444AE8B35752BE02C3D">
    <w:name w:val="992FE48C629F3444AE8B35752BE02C3D"/>
  </w:style>
  <w:style w:type="paragraph" w:customStyle="1" w:styleId="4A78DBBC49CB424DA06D44CA61E6E7E1">
    <w:name w:val="4A78DBBC49CB424DA06D44CA61E6E7E1"/>
  </w:style>
  <w:style w:type="paragraph" w:customStyle="1" w:styleId="94E7AE5EF8E5CA44AC3F7D2EFEEAD3F2">
    <w:name w:val="94E7AE5EF8E5CA44AC3F7D2EFEEAD3F2"/>
  </w:style>
  <w:style w:type="paragraph" w:customStyle="1" w:styleId="0030451EE52E8740852EBA79FDAD24E2">
    <w:name w:val="0030451EE52E8740852EBA79FDAD24E2"/>
  </w:style>
  <w:style w:type="paragraph" w:customStyle="1" w:styleId="A18EAE15A12EF24A89C0FCCC552C7735">
    <w:name w:val="A18EAE15A12EF24A89C0FCCC552C7735"/>
  </w:style>
  <w:style w:type="paragraph" w:customStyle="1" w:styleId="D83002B152008842A58ABF686A7E6FA1">
    <w:name w:val="D83002B152008842A58ABF686A7E6FA1"/>
  </w:style>
  <w:style w:type="paragraph" w:customStyle="1" w:styleId="CC194C69DF8839459883D9449ADB3746">
    <w:name w:val="CC194C69DF8839459883D9449ADB3746"/>
  </w:style>
  <w:style w:type="paragraph" w:customStyle="1" w:styleId="E8EB4260D2F6434785234CF48006BF0A">
    <w:name w:val="E8EB4260D2F6434785234CF48006BF0A"/>
  </w:style>
  <w:style w:type="paragraph" w:customStyle="1" w:styleId="C41F3F6D1CBC7F44B419E95A4F5A39FF">
    <w:name w:val="C41F3F6D1CBC7F44B419E95A4F5A39FF"/>
  </w:style>
  <w:style w:type="paragraph" w:customStyle="1" w:styleId="4AD3E2BA54F5A243850DAA1E8D90AFD5">
    <w:name w:val="4AD3E2BA54F5A243850DAA1E8D90AFD5"/>
  </w:style>
  <w:style w:type="paragraph" w:customStyle="1" w:styleId="4D6C18A107F9764A9491EA50669E3489">
    <w:name w:val="4D6C18A107F9764A9491EA50669E3489"/>
  </w:style>
  <w:style w:type="paragraph" w:customStyle="1" w:styleId="2C6E88DA8E49DC41928C3128389FD517">
    <w:name w:val="2C6E88DA8E49DC41928C3128389FD517"/>
  </w:style>
  <w:style w:type="paragraph" w:customStyle="1" w:styleId="9D92E2DA18913540BC853B8788764230">
    <w:name w:val="9D92E2DA18913540BC853B8788764230"/>
  </w:style>
  <w:style w:type="paragraph" w:customStyle="1" w:styleId="34109E6E2576A647AA32C0628F4B0A93">
    <w:name w:val="34109E6E2576A647AA32C0628F4B0A93"/>
  </w:style>
  <w:style w:type="paragraph" w:customStyle="1" w:styleId="45D5F96BA7FC554E86860816BB9FF991">
    <w:name w:val="45D5F96BA7FC554E86860816BB9FF991"/>
  </w:style>
  <w:style w:type="character" w:styleId="PlaceholderText">
    <w:name w:val="Placeholder Text"/>
    <w:basedOn w:val="DefaultParagraphFont"/>
    <w:uiPriority w:val="99"/>
    <w:semiHidden/>
    <w:rPr>
      <w:color w:val="808080"/>
    </w:rPr>
  </w:style>
  <w:style w:type="paragraph" w:customStyle="1" w:styleId="770573A3C6A86F4CB371858E34E5F52C">
    <w:name w:val="770573A3C6A86F4CB371858E34E5F52C"/>
  </w:style>
  <w:style w:type="paragraph" w:customStyle="1" w:styleId="287D7BC48968C344AC709F7F6E1572E7">
    <w:name w:val="287D7BC48968C344AC709F7F6E1572E7"/>
  </w:style>
  <w:style w:type="paragraph" w:customStyle="1" w:styleId="F2B32EE2DA73BE43A80B05F1DED719ED">
    <w:name w:val="F2B32EE2DA73BE43A80B05F1DED719ED"/>
  </w:style>
  <w:style w:type="paragraph" w:customStyle="1" w:styleId="7A75449607F59542A2E410B84F79674D">
    <w:name w:val="7A75449607F59542A2E410B84F79674D"/>
  </w:style>
  <w:style w:type="paragraph" w:customStyle="1" w:styleId="33191DEE2406B04C9D1F89B337FB3C42">
    <w:name w:val="33191DEE2406B04C9D1F89B337FB3C42"/>
  </w:style>
  <w:style w:type="paragraph" w:customStyle="1" w:styleId="D2933FE4E6A52647B523D3D184B5E217">
    <w:name w:val="D2933FE4E6A52647B523D3D184B5E217"/>
  </w:style>
  <w:style w:type="paragraph" w:customStyle="1" w:styleId="FF6918C8B4D100468EA51B0F9BB14BD9">
    <w:name w:val="FF6918C8B4D100468EA51B0F9BB14BD9"/>
  </w:style>
  <w:style w:type="paragraph" w:customStyle="1" w:styleId="CB15C16EC9ED6F4CB3CB88F9A15F011A">
    <w:name w:val="CB15C16EC9ED6F4CB3CB88F9A15F011A"/>
  </w:style>
  <w:style w:type="paragraph" w:customStyle="1" w:styleId="F9CE6BE66871094DA47B3734C1AA7E2B">
    <w:name w:val="F9CE6BE66871094DA47B3734C1AA7E2B"/>
  </w:style>
  <w:style w:type="paragraph" w:customStyle="1" w:styleId="1327BBE0BAA6AC4F8FF66D86FE47CC74">
    <w:name w:val="1327BBE0BAA6AC4F8FF66D86FE47CC74"/>
  </w:style>
  <w:style w:type="paragraph" w:customStyle="1" w:styleId="26FBE7F896FD7C42A25E561CC7DBBC1E">
    <w:name w:val="26FBE7F896FD7C42A25E561CC7DBBC1E"/>
  </w:style>
  <w:style w:type="paragraph" w:customStyle="1" w:styleId="479583DD7E00AB47B72CDF1CA204EE6F">
    <w:name w:val="479583DD7E00AB47B72CDF1CA204EE6F"/>
  </w:style>
  <w:style w:type="paragraph" w:customStyle="1" w:styleId="74DC9447A091AC4B967C37ECC0D695E3">
    <w:name w:val="74DC9447A091AC4B967C37ECC0D695E3"/>
  </w:style>
  <w:style w:type="paragraph" w:customStyle="1" w:styleId="EF67CE87F62EE9459EA5D93818C44F02">
    <w:name w:val="EF67CE87F62EE9459EA5D93818C44F02"/>
  </w:style>
  <w:style w:type="paragraph" w:customStyle="1" w:styleId="CBA2E3EE891DB743909BFBABAD76F396">
    <w:name w:val="CBA2E3EE891DB743909BFBABAD76F396"/>
  </w:style>
  <w:style w:type="paragraph" w:customStyle="1" w:styleId="AE83AA481BA40F43BA9752B6FA6C4409">
    <w:name w:val="AE83AA481BA40F43BA9752B6FA6C4409"/>
  </w:style>
  <w:style w:type="paragraph" w:customStyle="1" w:styleId="6EFF7B6AE9571C4CB71468C15ADC15B6">
    <w:name w:val="6EFF7B6AE9571C4CB71468C15ADC15B6"/>
  </w:style>
  <w:style w:type="paragraph" w:customStyle="1" w:styleId="1A2E4217B219A544A39467CE3C5C11FB">
    <w:name w:val="1A2E4217B219A544A39467CE3C5C11FB"/>
  </w:style>
  <w:style w:type="paragraph" w:customStyle="1" w:styleId="A7A0BAFF1447DD41B14E9DAAF5B99DA7">
    <w:name w:val="A7A0BAFF1447DD41B14E9DAAF5B99DA7"/>
  </w:style>
  <w:style w:type="paragraph" w:customStyle="1" w:styleId="9EB1134FB0A2CB43A6E06CDFAA74A2C6">
    <w:name w:val="9EB1134FB0A2CB43A6E06CDFAA74A2C6"/>
  </w:style>
  <w:style w:type="paragraph" w:customStyle="1" w:styleId="AF655371AB947C40B799A7C53FFD6152">
    <w:name w:val="AF655371AB947C40B799A7C53FFD6152"/>
  </w:style>
  <w:style w:type="paragraph" w:customStyle="1" w:styleId="08E88BD49AAF5642BA605D317A2257E1">
    <w:name w:val="08E88BD49AAF5642BA605D317A2257E1"/>
  </w:style>
  <w:style w:type="paragraph" w:customStyle="1" w:styleId="454B8C8CD2EECF43A849C7B089547833">
    <w:name w:val="454B8C8CD2EECF43A849C7B089547833"/>
    <w:rsid w:val="00181E6A"/>
  </w:style>
  <w:style w:type="paragraph" w:customStyle="1" w:styleId="DBA316197423C045AC5E99096F597F5C">
    <w:name w:val="DBA316197423C045AC5E99096F597F5C"/>
    <w:rsid w:val="002D7648"/>
  </w:style>
  <w:style w:type="paragraph" w:customStyle="1" w:styleId="713D84BF1DE1DE408EB203AFA9518801">
    <w:name w:val="713D84BF1DE1DE408EB203AFA9518801"/>
    <w:rsid w:val="002D7648"/>
  </w:style>
  <w:style w:type="paragraph" w:customStyle="1" w:styleId="C70792E66AD81446B911E5A26537A142">
    <w:name w:val="C70792E66AD81446B911E5A26537A142"/>
    <w:rsid w:val="002D7648"/>
  </w:style>
  <w:style w:type="paragraph" w:customStyle="1" w:styleId="49CC26CA4E40E749854D6E203FFF0A0A">
    <w:name w:val="49CC26CA4E40E749854D6E203FFF0A0A"/>
    <w:rsid w:val="002D7648"/>
  </w:style>
  <w:style w:type="paragraph" w:customStyle="1" w:styleId="9E465A5171249E47BC93FE5F1A8E10D5">
    <w:name w:val="9E465A5171249E47BC93FE5F1A8E10D5"/>
    <w:rsid w:val="002D7648"/>
  </w:style>
  <w:style w:type="paragraph" w:customStyle="1" w:styleId="50DB9C3252659048A8681A345A811246">
    <w:name w:val="50DB9C3252659048A8681A345A811246"/>
    <w:rsid w:val="002D7648"/>
  </w:style>
  <w:style w:type="paragraph" w:customStyle="1" w:styleId="F6F66D8C6F320543B74540618143181F">
    <w:name w:val="F6F66D8C6F320543B74540618143181F"/>
    <w:rsid w:val="002D7648"/>
  </w:style>
  <w:style w:type="paragraph" w:customStyle="1" w:styleId="4B0F414B5AA0D84F89B0698C70034DB1">
    <w:name w:val="4B0F414B5AA0D84F89B0698C70034DB1"/>
    <w:rsid w:val="002D7648"/>
  </w:style>
  <w:style w:type="paragraph" w:customStyle="1" w:styleId="6B6B9C48AD77C34B8CCE85F9DD296F46">
    <w:name w:val="6B6B9C48AD77C34B8CCE85F9DD296F46"/>
    <w:rsid w:val="002D7648"/>
  </w:style>
  <w:style w:type="paragraph" w:customStyle="1" w:styleId="6BEBF9F812A44743988E10DE689066AC">
    <w:name w:val="6BEBF9F812A44743988E10DE689066AC"/>
    <w:rsid w:val="002D7648"/>
  </w:style>
  <w:style w:type="paragraph" w:customStyle="1" w:styleId="7851C1046822E34292B6DACCE1817FC2">
    <w:name w:val="7851C1046822E34292B6DACCE1817FC2"/>
    <w:rsid w:val="002D7648"/>
  </w:style>
  <w:style w:type="paragraph" w:customStyle="1" w:styleId="84C6E636EB4AAC46BDC7C169909226E6">
    <w:name w:val="84C6E636EB4AAC46BDC7C169909226E6"/>
    <w:rsid w:val="002D7648"/>
  </w:style>
  <w:style w:type="paragraph" w:customStyle="1" w:styleId="CF13C4E9D22F0040AFECCC9325AB145B">
    <w:name w:val="CF13C4E9D22F0040AFECCC9325AB145B"/>
    <w:rsid w:val="002D7648"/>
  </w:style>
  <w:style w:type="paragraph" w:customStyle="1" w:styleId="096E7B5485C3554F89FFB68EF5DAE7EF">
    <w:name w:val="096E7B5485C3554F89FFB68EF5DAE7EF"/>
    <w:rsid w:val="002D7648"/>
  </w:style>
  <w:style w:type="paragraph" w:customStyle="1" w:styleId="DCAF169D65A6554690C5B3328294FF05">
    <w:name w:val="DCAF169D65A6554690C5B3328294FF05"/>
    <w:rsid w:val="002D7648"/>
  </w:style>
  <w:style w:type="paragraph" w:customStyle="1" w:styleId="906856003A543D4A9E6D8717AE378435">
    <w:name w:val="906856003A543D4A9E6D8717AE378435"/>
    <w:rsid w:val="002D7648"/>
  </w:style>
  <w:style w:type="paragraph" w:customStyle="1" w:styleId="52C9CB720C18AC44AAD8329DFE8E9AB2">
    <w:name w:val="52C9CB720C18AC44AAD8329DFE8E9AB2"/>
    <w:rsid w:val="002D7648"/>
  </w:style>
  <w:style w:type="paragraph" w:customStyle="1" w:styleId="9859E20BF3876A46907EB95B23466939">
    <w:name w:val="9859E20BF3876A46907EB95B23466939"/>
    <w:rsid w:val="002D7648"/>
  </w:style>
  <w:style w:type="paragraph" w:customStyle="1" w:styleId="DA812997E3D5374CA14DEEBCDC78C734">
    <w:name w:val="DA812997E3D5374CA14DEEBCDC78C734"/>
    <w:rsid w:val="002D7648"/>
  </w:style>
  <w:style w:type="paragraph" w:customStyle="1" w:styleId="B757CF2720C8FF4C9D2785F7F662719F">
    <w:name w:val="B757CF2720C8FF4C9D2785F7F662719F"/>
    <w:rsid w:val="002D7648"/>
  </w:style>
  <w:style w:type="paragraph" w:customStyle="1" w:styleId="A267154C40AA42488650A4588F9C4636">
    <w:name w:val="A267154C40AA42488650A4588F9C4636"/>
    <w:rsid w:val="002D7648"/>
  </w:style>
  <w:style w:type="paragraph" w:customStyle="1" w:styleId="6CD440A71060D647828A378DFEFE84FD">
    <w:name w:val="6CD440A71060D647828A378DFEFE84FD"/>
    <w:rsid w:val="002D7648"/>
  </w:style>
  <w:style w:type="paragraph" w:customStyle="1" w:styleId="06F6B84AA11B974C943B1F4C712B62B6">
    <w:name w:val="06F6B84AA11B974C943B1F4C712B62B6"/>
    <w:rsid w:val="002D7648"/>
  </w:style>
  <w:style w:type="paragraph" w:customStyle="1" w:styleId="6135CD0C4B3C0741B39203BEDBEB2AA6">
    <w:name w:val="6135CD0C4B3C0741B39203BEDBEB2AA6"/>
    <w:rsid w:val="002D7648"/>
  </w:style>
  <w:style w:type="paragraph" w:customStyle="1" w:styleId="B8160B01F44BBE4D99070DD66D2BCC38">
    <w:name w:val="B8160B01F44BBE4D99070DD66D2BCC38"/>
    <w:rsid w:val="00CD7AAC"/>
  </w:style>
  <w:style w:type="paragraph" w:customStyle="1" w:styleId="018E705D9F58BF4ABA03F8ED711FAD15">
    <w:name w:val="018E705D9F58BF4ABA03F8ED711FAD15"/>
    <w:rsid w:val="00CD7AAC"/>
  </w:style>
  <w:style w:type="paragraph" w:customStyle="1" w:styleId="FF115282ECF98F49A270AC2370AA5DDF">
    <w:name w:val="FF115282ECF98F49A270AC2370AA5DDF"/>
    <w:rsid w:val="00CD7A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9644A-5857-024E-9E6C-9A6CF7F5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HTS-EDU -- AV - SIMPLE PROPOSAL TEMPLATE - MASTER.dotx</Template>
  <TotalTime>703</TotalTime>
  <Pages>12</Pages>
  <Words>2115</Words>
  <Characters>12057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Entrekin</dc:creator>
  <cp:keywords/>
  <dc:description/>
  <cp:lastModifiedBy>Microsoft Office User</cp:lastModifiedBy>
  <cp:revision>533</cp:revision>
  <cp:lastPrinted>2018-10-24T08:49:00Z</cp:lastPrinted>
  <dcterms:created xsi:type="dcterms:W3CDTF">2018-11-05T19:11:00Z</dcterms:created>
  <dcterms:modified xsi:type="dcterms:W3CDTF">2018-12-27T19:31:00Z</dcterms:modified>
  <cp:contentStatus>Client Name Here</cp:contentStatus>
</cp:coreProperties>
</file>